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pStyle w:val="15"/>
        <w:spacing w:afterLines="50" w:after="156" w:line="560" w:lineRule="exact"/>
        <w:jc w:val="center"/>
        <w:rPr>
          <w:rFonts w:ascii="方正小标宋_GBK" w:eastAsia="方正小标宋_GBK" w:cs="方正小标宋_GBK"/>
          <w:bCs/>
          <w:sz w:val="36"/>
          <w:szCs w:val="36"/>
        </w:rPr>
      </w:pPr>
      <w:r>
        <w:rPr>
          <w:rFonts w:ascii="方正小标宋_GBK" w:eastAsia="方正小标宋_GBK" w:cs="方正小标宋_GBK" w:hint="eastAsia"/>
          <w:bCs/>
          <w:sz w:val="36"/>
          <w:szCs w:val="36"/>
        </w:rPr>
        <w:t>进出境船舶添加、起卸物料检查结果公示单</w:t>
      </w:r>
    </w:p>
    <w:tbl>
      <w:tblPr>
        <w:jc w:val="center"/>
        <w:tblW w:w="4769" w:type="pct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7"/>
        <w:gridCol w:w="1050"/>
        <w:gridCol w:w="1702"/>
        <w:gridCol w:w="1401"/>
        <w:gridCol w:w="1220"/>
        <w:gridCol w:w="1230"/>
        <w:gridCol w:w="1178"/>
        <w:gridCol w:w="1280"/>
        <w:gridCol w:w="1200"/>
        <w:gridCol w:w="2200"/>
      </w:tblGrid>
      <w:tr>
        <w:trPr>
          <w:trHeight w:val="712"/>
          <w:tblHeader/>
        </w:trPr>
        <w:tc>
          <w:tcPr>
            <w:tcW w:w="867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序号</w:t>
            </w:r>
          </w:p>
        </w:tc>
        <w:tc>
          <w:tcPr>
            <w:tcW w:w="105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关区</w:t>
            </w:r>
          </w:p>
        </w:tc>
        <w:tc>
          <w:tcPr>
            <w:tcW w:w="1702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物料申报单号</w:t>
            </w:r>
          </w:p>
        </w:tc>
        <w:tc>
          <w:tcPr>
            <w:tcW w:w="1401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船舶编号</w:t>
            </w:r>
          </w:p>
        </w:tc>
        <w:tc>
          <w:tcPr>
            <w:tcW w:w="1220" w:type="dxa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航次号</w:t>
            </w:r>
          </w:p>
        </w:tc>
        <w:tc>
          <w:tcPr>
            <w:tcW w:w="1230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检查时间</w:t>
            </w:r>
          </w:p>
        </w:tc>
        <w:tc>
          <w:tcPr>
            <w:tcW w:w="1178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检查地点</w:t>
            </w:r>
          </w:p>
        </w:tc>
        <w:tc>
          <w:tcPr>
            <w:tcW w:w="128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检查方式</w:t>
            </w:r>
          </w:p>
        </w:tc>
        <w:tc>
          <w:tcPr>
            <w:tcW w:w="1200" w:type="dxa"/>
            <w:vAlign w:val="center"/>
          </w:tcPr>
          <w:p>
            <w:pPr>
              <w:spacing w:line="360" w:lineRule="exact"/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检查结果</w:t>
            </w:r>
          </w:p>
        </w:tc>
        <w:tc>
          <w:tcPr>
            <w:tcW w:w="2200" w:type="dxa"/>
            <w:vAlign w:val="center"/>
          </w:tcPr>
          <w:p>
            <w:pPr>
              <w:jc w:val="center"/>
              <w:rPr>
                <w:rFonts w:ascii="方正黑体_GBK" w:eastAsia="方正黑体_GBK" w:cs="方正黑体_GBK"/>
                <w:sz w:val="24"/>
                <w:szCs w:val="24"/>
              </w:rPr>
            </w:pPr>
            <w:r>
              <w:rPr>
                <w:rFonts w:ascii="方正黑体_GBK" w:eastAsia="方正黑体_GBK" w:cs="方正黑体_GBK" w:hint="eastAsia"/>
                <w:sz w:val="24"/>
                <w:szCs w:val="24"/>
              </w:rPr>
              <w:t>检查人员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23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WP20262054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UN9620566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1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260529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6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1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WP20262055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UN9388314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WP20262080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UN1019553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WP20262081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UN1019553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2360380、2315850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WP20262090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UN9237199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26247A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WP20262142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UN9493860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2026/6/8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兴澄码头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2360750、2360410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WP20262145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UN9701188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8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WY047L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8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WP20262133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UN9458858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2604011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9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WP20262136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UN9458858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2604011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WP20262159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UN9507532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兴澄码头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2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WS20260333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UN9507532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2026/6/11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兴澄码头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WP20262210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UN9626340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2613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WP20262230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UN9346184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260609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3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HS20260337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UN1094395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5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BW20260937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UN9448059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6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002B2026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2026/6/17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1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6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WP20262239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6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UN9508457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6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A1003103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2026/6/19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联合码头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17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HS20260355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UN9482706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7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20260617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7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18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BW20260950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UN9482706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8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20260617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8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19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WP20262272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UN9482706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599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20260617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599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WS20260195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0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UN9482706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0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20260617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2026/6/24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大港5号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现场检查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2360770、2315850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21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0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WP20262282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0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UN9894480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0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2603032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2026/6/25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中粮码头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22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YL20260215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1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UN1027378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1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9A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2026/6/26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1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苏南码头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69"/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WP20262326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UN9040118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2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2604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澄信达码头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2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2360750、2360410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24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78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WP20262347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UN9801093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3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2602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2026/6/29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华西码头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10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25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7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3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WP20262344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UN1035088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1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澄西船厂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5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6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2315850、2317800</w:t>
            </w:r>
          </w:p>
        </w:tc>
      </w:tr>
      <w:tr>
        <w:trPr>
          <w:trHeight w:val="709"/>
        </w:trPr>
        <w:tc>
          <w:tcPr>
            <w:tcW w:w="8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101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26</w:t>
            </w:r>
          </w:p>
        </w:tc>
        <w:tc>
          <w:tcPr>
            <w:tcW w:w="10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3487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江阴海关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47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WP20262351</w:t>
            </w:r>
          </w:p>
        </w:tc>
        <w:tc>
          <w:tcPr>
            <w:tcW w:w="14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8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UN9910105</w:t>
            </w:r>
          </w:p>
        </w:tc>
        <w:tc>
          <w:tcPr>
            <w:tcW w:w="12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Style w:val="6049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006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50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2026/6/30</w:t>
            </w:r>
          </w:p>
        </w:tc>
        <w:tc>
          <w:tcPr>
            <w:tcW w:w="1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51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中粮码头</w:t>
            </w:r>
          </w:p>
        </w:tc>
        <w:tc>
          <w:tcPr>
            <w:tcW w:w="12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52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视频监控</w:t>
            </w:r>
          </w:p>
        </w:tc>
        <w:tc>
          <w:tcPr>
            <w:tcW w:w="1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53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未见异常</w:t>
            </w:r>
          </w:p>
        </w:tc>
        <w:tc>
          <w:tcPr>
            <w:tcW w:w="22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>
            <w:pPr>
              <w:pStyle w:val="6054"/>
              <w:snapToGrid w:val="0"/>
              <w:jc w:val="center"/>
              <w:rPr>
                <w:rFonts w:ascii="Times New Roman" w:eastAsia="方正仿宋_GBK" w:cs="Times New Roman" w:hAnsi="Times New Roman"/>
                <w:sz w:val="24"/>
                <w:szCs w:val="28"/>
              </w:rPr>
            </w:pPr>
            <w:r>
              <w:rPr>
                <w:rFonts w:ascii="Times New Roman" w:eastAsia="方正仿宋_GBK" w:cs="Times New Roman" w:hAnsi="Times New Roman"/>
                <w:sz w:val="24"/>
                <w:szCs w:val="28"/>
              </w:rPr>
              <w:t>2317800、2360410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仿宋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altName w:val="Times New Roman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altName w:val="DejaVu Sans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方正黑体_GBK"/>
    <w:panose1 w:val="02010609060101010101"/>
    <w:charset w:val="86"/>
    <w:family w:val="modern"/>
    <w:pitch w:val="variable"/>
    <w:sig w:usb0="800002BF" w:usb1="38CF7CFA" w:usb2="00000016" w:usb3="00000000" w:csb0="00040001" w:csb1="00000000"/>
  </w:font>
  <w:font w:name="Courier New">
    <w:altName w:val="DejaVu Sans"/>
    <w:panose1 w:val="02070309020205020404"/>
    <w:charset w:val="00"/>
    <w:family w:val="modern"/>
    <w:pitch w:val="variable"/>
    <w:sig w:usb0="E0002AFF" w:usb1="C0007843" w:usb2="00000009" w:usb3="00000000" w:csb0="000001FF" w:csb1="00000000"/>
  </w:font>
  <w:font w:name="等线">
    <w:altName w:val="方正黑体_GBK"/>
    <w:panose1 w:val="00000000000000000000"/>
    <w:charset w:val="86"/>
    <w:family w:val="auto"/>
    <w:pitch w:val="variable"/>
    <w:sig w:usb0="A00002BF" w:usb1="38CF7CFA" w:usb2="00000016" w:usb3="00000000" w:csb0="0004000F" w:csb1="00000000"/>
  </w:font>
  <w:font w:name="Cambria">
    <w:altName w:val="DejaVu Sans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mc="http://schemas.openxmlformats.org/markup-compatibility/2006" xmlns:w14="http://schemas.microsoft.com/office/word/2010/wordml">
  <w:abstractNum w:abstractNumId="0">
    <w:nsid w:val="0FFFFF89"/>
    <w:multiLevelType w:val="singleLevel"/>
    <w:tmpl w:val="00000000"/>
    <w:lvl w:ilvl="0">
      <w:start w:val="1"/>
      <w:numFmt w:val="bullet"/>
      <w:lvlRestart w:val="0"/>
      <w:pStyle w:val="48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>
    <w:nsid w:val="0FFFFF88"/>
    <w:multiLevelType w:val="singleLevel"/>
    <w:tmpl w:val="00000000"/>
    <w:lvl w:ilvl="0">
      <w:start w:val="1"/>
      <w:numFmt w:val="decimal"/>
      <w:lvlRestart w:val="0"/>
      <w:pStyle w:val="49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F901147E"/>
    <w:multiLevelType w:val="singleLevel"/>
    <w:tmpl w:val="00000000"/>
    <w:lvl w:ilvl="0">
      <w:start w:val="1"/>
      <w:numFmt w:val="bullet"/>
      <w:lvlRestart w:val="0"/>
      <w:pStyle w:val="57"/>
      <w:lvlText w:val=""/>
      <w:lvlJc w:val="left"/>
      <w:pPr>
        <w:tabs>
          <w:tab w:val="num" w:pos="2040"/>
        </w:tabs>
        <w:ind w:left="2040" w:hanging="360"/>
      </w:pPr>
      <w:rPr>
        <w:rFonts w:ascii="Wingdings" w:hAnsi="Wingdings" w:hint="default"/>
      </w:rPr>
    </w:lvl>
  </w:abstractNum>
  <w:abstractNum w:abstractNumId="3">
    <w:nsid w:val="0FFFFF7F"/>
    <w:multiLevelType w:val="singleLevel"/>
    <w:tmpl w:val="00000000"/>
    <w:lvl w:ilvl="0">
      <w:start w:val="1"/>
      <w:numFmt w:val="decimal"/>
      <w:lvlRestart w:val="0"/>
      <w:pStyle w:val="58"/>
      <w:lvlText w:val="%1."/>
      <w:lvlJc w:val="left"/>
      <w:pPr>
        <w:tabs>
          <w:tab w:val="num" w:pos="780"/>
        </w:tabs>
        <w:ind w:left="780" w:hanging="360"/>
      </w:pPr>
    </w:lvl>
  </w:abstractNum>
  <w:abstractNum w:abstractNumId="4">
    <w:nsid w:val="0FFFFF7E"/>
    <w:multiLevelType w:val="singleLevel"/>
    <w:tmpl w:val="00000000"/>
    <w:lvl w:ilvl="0">
      <w:start w:val="1"/>
      <w:numFmt w:val="decimal"/>
      <w:lvlRestart w:val="0"/>
      <w:pStyle w:val="59"/>
      <w:lvlText w:val="%1."/>
      <w:lvlJc w:val="left"/>
      <w:pPr>
        <w:tabs>
          <w:tab w:val="num" w:pos="1200"/>
        </w:tabs>
        <w:ind w:left="1200" w:hanging="360"/>
      </w:pPr>
    </w:lvl>
  </w:abstractNum>
  <w:abstractNum w:abstractNumId="5">
    <w:nsid w:val="0FFFFF7D"/>
    <w:multiLevelType w:val="singleLevel"/>
    <w:tmpl w:val="00000000"/>
    <w:lvl w:ilvl="0">
      <w:start w:val="1"/>
      <w:numFmt w:val="decimal"/>
      <w:lvlRestart w:val="0"/>
      <w:pStyle w:val="60"/>
      <w:lvlText w:val="%1."/>
      <w:lvlJc w:val="left"/>
      <w:pPr>
        <w:tabs>
          <w:tab w:val="num" w:pos="1620"/>
        </w:tabs>
        <w:ind w:left="1620" w:hanging="360"/>
      </w:pPr>
    </w:lvl>
  </w:abstractNum>
  <w:abstractNum w:abstractNumId="6">
    <w:nsid w:val="0FFFFF7C"/>
    <w:multiLevelType w:val="singleLevel"/>
    <w:tmpl w:val="00000000"/>
    <w:lvl w:ilvl="0">
      <w:start w:val="1"/>
      <w:numFmt w:val="decimal"/>
      <w:lvlRestart w:val="0"/>
      <w:pStyle w:val="61"/>
      <w:lvlText w:val="%1."/>
      <w:lvlJc w:val="left"/>
      <w:pPr>
        <w:tabs>
          <w:tab w:val="num" w:pos="2040"/>
        </w:tabs>
        <w:ind w:left="2040" w:hanging="360"/>
      </w:pPr>
    </w:lvl>
  </w:abstractNum>
  <w:abstractNum w:abstractNumId="7">
    <w:nsid w:val="0FFFFF83"/>
    <w:multiLevelType w:val="singleLevel"/>
    <w:tmpl w:val="00000000"/>
    <w:lvl w:ilvl="0">
      <w:start w:val="1"/>
      <w:numFmt w:val="bullet"/>
      <w:lvlRestart w:val="0"/>
      <w:pStyle w:val="54"/>
      <w:lvlText w:val="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</w:abstractNum>
  <w:abstractNum w:abstractNumId="8">
    <w:nsid w:val="0FFFFF82"/>
    <w:multiLevelType w:val="singleLevel"/>
    <w:tmpl w:val="00000000"/>
    <w:lvl w:ilvl="0">
      <w:start w:val="1"/>
      <w:numFmt w:val="bullet"/>
      <w:lvlRestart w:val="0"/>
      <w:pStyle w:val="55"/>
      <w:lvlText w:val=""/>
      <w:lvlJc w:val="left"/>
      <w:pPr>
        <w:tabs>
          <w:tab w:val="num" w:pos="1200"/>
        </w:tabs>
        <w:ind w:left="1200" w:hanging="360"/>
      </w:pPr>
      <w:rPr>
        <w:rFonts w:ascii="Wingdings" w:hAnsi="Wingdings" w:hint="default"/>
      </w:rPr>
    </w:lvl>
  </w:abstractNum>
  <w:abstractNum w:abstractNumId="9">
    <w:nsid w:val="060F1F19"/>
    <w:multiLevelType w:val="singleLevel"/>
    <w:tmpl w:val="00000000"/>
    <w:lvl w:ilvl="0">
      <w:start w:val="1"/>
      <w:numFmt w:val="bullet"/>
      <w:lvlRestart w:val="0"/>
      <w:pStyle w:val="56"/>
      <w:lvlText w:val="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</w:numbering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">
    <w:name w:val="heading 1"/>
    <w:basedOn w:val="0"/>
    <w:next w:val="0"/>
    <w:pPr>
      <w:keepNext/>
      <w:keepLines/>
      <w:widowControl w:val="0"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0"/>
    <w:next w:val="0"/>
    <w:pPr>
      <w:keepNext/>
      <w:keepLines/>
      <w:widowControl w:val="0"/>
      <w:spacing w:before="260" w:after="260" w:line="415" w:lineRule="auto"/>
      <w:outlineLvl w:val="1"/>
    </w:pPr>
    <w:rPr>
      <w:rFonts w:ascii="Times New Roman" w:eastAsia="黑体" w:hAnsi="Times New Roman"/>
      <w:b/>
      <w:bCs/>
      <w:sz w:val="32"/>
      <w:szCs w:val="32"/>
    </w:rPr>
  </w:style>
  <w:style w:type="paragraph" w:styleId="3">
    <w:name w:val="heading 3"/>
    <w:basedOn w:val="0"/>
    <w:next w:val="0"/>
    <w:pPr>
      <w:keepNext/>
      <w:keepLines/>
      <w:widowControl w:val="0"/>
      <w:spacing w:before="260" w:after="260" w:line="415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</w:style>
  <w:style w:type="paragraph" w:styleId="15">
    <w:name w:val="Plain Text"/>
    <w:pPr>
      <w:widowControl w:val="0"/>
      <w:jc w:val="both"/>
    </w:pPr>
    <w:rPr>
      <w:rFonts w:ascii="宋体" w:eastAsia="宋体" w:cs="Courier New"/>
      <w:kern w:val="2"/>
      <w:sz w:val="21"/>
      <w:szCs w:val="21"/>
      <w:lang w:val="en-US" w:eastAsia="zh-CN" w:bidi="ar-SA"/>
    </w:rPr>
  </w:style>
  <w:style w:type="paragraph" w:customStyle="1" w:styleId="16">
    <w:name w:val="样式 8 10 磅"/>
    <w:next w:val="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">
    <w:name w:val="样式 7 10 磅"/>
    <w:next w:val="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">
    <w:name w:val="样式 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">
    <w:name w:val="样式 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">
    <w:name w:val="样式 6 10 磅"/>
    <w:next w:val="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">
    <w:name w:val="样式 2 10 磅"/>
    <w:next w:val="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">
    <w:name w:val="样式 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">
    <w:name w:val="样式 17 10 磅"/>
    <w:next w:val="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">
    <w:name w:val="样式 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">
    <w:name w:val="样式 4 10 磅"/>
    <w:next w:val="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styleId="26">
    <w:name w:val="caption"/>
    <w:basedOn w:val="0"/>
    <w:next w:val="0"/>
    <w:rPr>
      <w:rFonts w:ascii="Cambria" w:eastAsia="黑体" w:cs="Times New Roman" w:hAnsi="Cambria"/>
      <w:sz w:val="20"/>
      <w:szCs w:val="20"/>
    </w:rPr>
  </w:style>
  <w:style w:type="paragraph" w:styleId="27">
    <w:name w:val="index 1"/>
    <w:basedOn w:val="0"/>
    <w:autoRedefine/>
    <w:next w:val="0"/>
  </w:style>
  <w:style w:type="paragraph" w:styleId="28">
    <w:name w:val="index heading"/>
    <w:basedOn w:val="0"/>
    <w:next w:val="27"/>
    <w:rPr>
      <w:rFonts w:ascii="Cambria" w:eastAsia="宋体" w:cs="Times New Roman" w:hAnsi="Cambria"/>
      <w:b/>
      <w:bCs/>
    </w:rPr>
  </w:style>
  <w:style w:type="paragraph" w:styleId="29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0">
    <w:name w:val="footnote text"/>
    <w:basedOn w:val="0"/>
    <w:pPr>
      <w:snapToGrid w:val="0"/>
      <w:jc w:val="left"/>
    </w:pPr>
    <w:rPr>
      <w:sz w:val="18"/>
      <w:szCs w:val="18"/>
    </w:rPr>
  </w:style>
  <w:style w:type="paragraph" w:styleId="31">
    <w:name w:val="endnote text"/>
    <w:basedOn w:val="0"/>
    <w:pPr>
      <w:snapToGrid w:val="0"/>
      <w:jc w:val="left"/>
    </w:pPr>
  </w:style>
  <w:style w:type="paragraph" w:styleId="32">
    <w:name w:val="annotation text"/>
    <w:basedOn w:val="0"/>
    <w:pPr>
      <w:jc w:val="left"/>
    </w:pPr>
  </w:style>
  <w:style w:type="paragraph" w:customStyle="1" w:styleId="33">
    <w:name w:val="样式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">
    <w:name w:val="样式 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">
    <w:name w:val="样式 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">
    <w:name w:val="样式 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">
    <w:name w:val="样式 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">
    <w:name w:val="样式 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">
    <w:name w:val="样式 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">
    <w:name w:val="样式 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">
    <w:name w:val="样式 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">
    <w:name w:val="样式 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">
    <w:name w:val="样式 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">
    <w:name w:val="样式 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">
    <w:name w:val="样式 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">
    <w:name w:val="样式 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">
    <w:name w:val="样式 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">
    <w:name w:val="样式 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">
    <w:name w:val="样式 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">
    <w:name w:val="样式 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">
    <w:name w:val="样式 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">
    <w:name w:val="样式 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">
    <w:name w:val="样式 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">
    <w:name w:val="样式 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">
    <w:name w:val="样式 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">
    <w:name w:val="样式 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">
    <w:name w:val="样式 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">
    <w:name w:val="样式 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">
    <w:name w:val="样式 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">
    <w:name w:val="样式 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">
    <w:name w:val="样式 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">
    <w:name w:val="样式 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">
    <w:name w:val="样式 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">
    <w:name w:val="样式 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">
    <w:name w:val="样式 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">
    <w:name w:val="样式 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">
    <w:name w:val="样式 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">
    <w:name w:val="样式 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">
    <w:name w:val="样式 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0">
    <w:name w:val="样式 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">
    <w:name w:val="样式 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">
    <w:name w:val="样式 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">
    <w:name w:val="样式 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">
    <w:name w:val="样式 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">
    <w:name w:val="样式 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">
    <w:name w:val="样式 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">
    <w:name w:val="样式 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">
    <w:name w:val="样式 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">
    <w:name w:val="样式 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">
    <w:name w:val="样式 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">
    <w:name w:val="样式 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">
    <w:name w:val="样式 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">
    <w:name w:val="样式 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">
    <w:name w:val="样式 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">
    <w:name w:val="样式 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">
    <w:name w:val="样式 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">
    <w:name w:val="样式 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">
    <w:name w:val="样式 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9">
    <w:name w:val="样式 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0">
    <w:name w:val="样式 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1">
    <w:name w:val="样式 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">
    <w:name w:val="样式 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">
    <w:name w:val="样式 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">
    <w:name w:val="样式 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">
    <w:name w:val="样式 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">
    <w:name w:val="样式 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">
    <w:name w:val="样式 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">
    <w:name w:val="样式 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">
    <w:name w:val="样式 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">
    <w:name w:val="样式 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">
    <w:name w:val="样式 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">
    <w:name w:val="样式 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">
    <w:name w:val="样式 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">
    <w:name w:val="样式 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">
    <w:name w:val="样式 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">
    <w:name w:val="样式 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">
    <w:name w:val="样式 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">
    <w:name w:val="样式 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">
    <w:name w:val="样式 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0">
    <w:name w:val="样式 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1">
    <w:name w:val="样式 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2">
    <w:name w:val="样式 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">
    <w:name w:val="样式 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">
    <w:name w:val="样式 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">
    <w:name w:val="样式 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">
    <w:name w:val="样式 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">
    <w:name w:val="样式 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">
    <w:name w:val="样式 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">
    <w:name w:val="样式 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">
    <w:name w:val="样式 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">
    <w:name w:val="样式 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">
    <w:name w:val="样式 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">
    <w:name w:val="样式 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">
    <w:name w:val="样式 1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">
    <w:name w:val="样式 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">
    <w:name w:val="样式 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">
    <w:name w:val="样式 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">
    <w:name w:val="样式 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">
    <w:name w:val="样式 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">
    <w:name w:val="样式 1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">
    <w:name w:val="样式 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">
    <w:name w:val="样式 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">
    <w:name w:val="样式 1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">
    <w:name w:val="样式 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">
    <w:name w:val="样式 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">
    <w:name w:val="样式 1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">
    <w:name w:val="样式 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">
    <w:name w:val="样式 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">
    <w:name w:val="样式 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">
    <w:name w:val="样式 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">
    <w:name w:val="样式 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">
    <w:name w:val="样式 1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">
    <w:name w:val="样式 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">
    <w:name w:val="样式 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">
    <w:name w:val="样式 1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">
    <w:name w:val="样式 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">
    <w:name w:val="样式 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">
    <w:name w:val="样式 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">
    <w:name w:val="样式 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">
    <w:name w:val="样式 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">
    <w:name w:val="样式 1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">
    <w:name w:val="样式 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">
    <w:name w:val="样式 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">
    <w:name w:val="样式 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">
    <w:name w:val="样式 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">
    <w:name w:val="样式 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">
    <w:name w:val="样式 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">
    <w:name w:val="样式 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">
    <w:name w:val="样式 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">
    <w:name w:val="样式 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">
    <w:name w:val="样式 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">
    <w:name w:val="样式 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">
    <w:name w:val="样式 1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">
    <w:name w:val="样式 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">
    <w:name w:val="样式 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">
    <w:name w:val="样式 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">
    <w:name w:val="样式 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">
    <w:name w:val="样式 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">
    <w:name w:val="样式 1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">
    <w:name w:val="样式 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">
    <w:name w:val="样式 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">
    <w:name w:val="样式 1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">
    <w:name w:val="样式 1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">
    <w:name w:val="样式 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">
    <w:name w:val="样式 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">
    <w:name w:val="样式 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">
    <w:name w:val="样式 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">
    <w:name w:val="样式 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">
    <w:name w:val="样式 1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">
    <w:name w:val="样式 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">
    <w:name w:val="样式 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">
    <w:name w:val="样式 1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">
    <w:name w:val="样式 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">
    <w:name w:val="样式 1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">
    <w:name w:val="样式 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">
    <w:name w:val="样式 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">
    <w:name w:val="样式 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">
    <w:name w:val="样式 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">
    <w:name w:val="样式 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">
    <w:name w:val="样式 1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">
    <w:name w:val="样式 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">
    <w:name w:val="样式 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">
    <w:name w:val="样式 1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">
    <w:name w:val="样式 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">
    <w:name w:val="样式 1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">
    <w:name w:val="样式 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">
    <w:name w:val="样式 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">
    <w:name w:val="样式 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">
    <w:name w:val="样式 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">
    <w:name w:val="样式 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">
    <w:name w:val="样式 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">
    <w:name w:val="样式 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">
    <w:name w:val="样式 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">
    <w:name w:val="样式 1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5">
    <w:name w:val="样式 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">
    <w:name w:val="样式 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">
    <w:name w:val="样式 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">
    <w:name w:val="样式 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">
    <w:name w:val="样式 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">
    <w:name w:val="样式 1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">
    <w:name w:val="样式 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">
    <w:name w:val="样式 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">
    <w:name w:val="样式 1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">
    <w:name w:val="样式 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">
    <w:name w:val="样式 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">
    <w:name w:val="样式 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">
    <w:name w:val="样式 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">
    <w:name w:val="样式 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">
    <w:name w:val="样式 1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">
    <w:name w:val="样式 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">
    <w:name w:val="样式 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">
    <w:name w:val="样式 1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">
    <w:name w:val="样式 2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4">
    <w:name w:val="样式 2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5">
    <w:name w:val="样式 2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6">
    <w:name w:val="样式 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">
    <w:name w:val="样式 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">
    <w:name w:val="样式 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">
    <w:name w:val="样式 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">
    <w:name w:val="样式 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">
    <w:name w:val="样式 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2">
    <w:name w:val="样式 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">
    <w:name w:val="样式 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">
    <w:name w:val="样式 2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35">
    <w:name w:val="样式 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">
    <w:name w:val="样式 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">
    <w:name w:val="样式 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">
    <w:name w:val="样式 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">
    <w:name w:val="样式 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">
    <w:name w:val="样式 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1">
    <w:name w:val="样式 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">
    <w:name w:val="样式 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">
    <w:name w:val="样式 2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44">
    <w:name w:val="样式 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">
    <w:name w:val="样式 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">
    <w:name w:val="样式 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">
    <w:name w:val="样式 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">
    <w:name w:val="样式 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">
    <w:name w:val="样式 2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0">
    <w:name w:val="样式 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">
    <w:name w:val="样式 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">
    <w:name w:val="样式 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3">
    <w:name w:val="样式 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">
    <w:name w:val="样式 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">
    <w:name w:val="样式 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">
    <w:name w:val="样式 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">
    <w:name w:val="样式 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">
    <w:name w:val="样式 2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59">
    <w:name w:val="样式 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">
    <w:name w:val="样式 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">
    <w:name w:val="样式 2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2">
    <w:name w:val="样式 2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3">
    <w:name w:val="样式 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">
    <w:name w:val="样式 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">
    <w:name w:val="样式 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">
    <w:name w:val="样式 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7">
    <w:name w:val="样式 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68">
    <w:name w:val="样式 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">
    <w:name w:val="样式 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">
    <w:name w:val="样式 2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1">
    <w:name w:val="样式 2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2">
    <w:name w:val="样式 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">
    <w:name w:val="样式 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">
    <w:name w:val="样式 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">
    <w:name w:val="样式 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">
    <w:name w:val="样式 2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7">
    <w:name w:val="样式 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78">
    <w:name w:val="样式 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">
    <w:name w:val="样式 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">
    <w:name w:val="样式 2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1">
    <w:name w:val="样式 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">
    <w:name w:val="样式 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">
    <w:name w:val="样式 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">
    <w:name w:val="样式 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">
    <w:name w:val="样式 2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6">
    <w:name w:val="样式 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87">
    <w:name w:val="样式 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">
    <w:name w:val="样式 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">
    <w:name w:val="样式 2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0">
    <w:name w:val="样式 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">
    <w:name w:val="样式 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">
    <w:name w:val="样式 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">
    <w:name w:val="样式 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">
    <w:name w:val="样式 2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5">
    <w:name w:val="样式 2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6">
    <w:name w:val="样式 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">
    <w:name w:val="样式 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">
    <w:name w:val="样式 2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99">
    <w:name w:val="样式 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">
    <w:name w:val="样式 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">
    <w:name w:val="样式 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">
    <w:name w:val="样式 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">
    <w:name w:val="样式 2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4">
    <w:name w:val="样式 2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5">
    <w:name w:val="样式 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">
    <w:name w:val="样式 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">
    <w:name w:val="样式 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08">
    <w:name w:val="样式 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">
    <w:name w:val="样式 2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0">
    <w:name w:val="样式 2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1">
    <w:name w:val="样式 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2">
    <w:name w:val="样式 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3">
    <w:name w:val="样式 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">
    <w:name w:val="样式 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">
    <w:name w:val="样式 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">
    <w:name w:val="样式 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">
    <w:name w:val="样式 2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8">
    <w:name w:val="样式 2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19">
    <w:name w:val="样式 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">
    <w:name w:val="样式 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">
    <w:name w:val="样式 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2">
    <w:name w:val="样式 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">
    <w:name w:val="样式 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">
    <w:name w:val="样式 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">
    <w:name w:val="样式 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">
    <w:name w:val="样式 3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7">
    <w:name w:val="样式 3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28">
    <w:name w:val="样式 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">
    <w:name w:val="样式 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">
    <w:name w:val="样式 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1">
    <w:name w:val="样式 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">
    <w:name w:val="样式 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">
    <w:name w:val="样式 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">
    <w:name w:val="样式 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">
    <w:name w:val="样式 3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6">
    <w:name w:val="样式 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37">
    <w:name w:val="样式 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">
    <w:name w:val="样式 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">
    <w:name w:val="样式 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0">
    <w:name w:val="样式 3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1">
    <w:name w:val="样式 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">
    <w:name w:val="样式 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">
    <w:name w:val="样式 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">
    <w:name w:val="样式 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">
    <w:name w:val="样式 3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6">
    <w:name w:val="样式 3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">
    <w:name w:val="样式 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">
    <w:name w:val="样式 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">
    <w:name w:val="样式 3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0">
    <w:name w:val="样式 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">
    <w:name w:val="样式 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">
    <w:name w:val="样式 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">
    <w:name w:val="样式 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">
    <w:name w:val="样式 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5">
    <w:name w:val="样式 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6">
    <w:name w:val="样式 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">
    <w:name w:val="样式 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">
    <w:name w:val="样式 3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59">
    <w:name w:val="样式 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">
    <w:name w:val="样式 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">
    <w:name w:val="样式 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">
    <w:name w:val="样式 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">
    <w:name w:val="样式 3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4">
    <w:name w:val="样式 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5">
    <w:name w:val="样式 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">
    <w:name w:val="样式 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">
    <w:name w:val="样式 3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68">
    <w:name w:val="样式 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">
    <w:name w:val="样式 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">
    <w:name w:val="样式 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">
    <w:name w:val="样式 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">
    <w:name w:val="样式 3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3">
    <w:name w:val="样式 3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">
    <w:name w:val="样式 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">
    <w:name w:val="样式 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">
    <w:name w:val="样式 3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7">
    <w:name w:val="样式 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">
    <w:name w:val="样式 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">
    <w:name w:val="样式 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">
    <w:name w:val="样式 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">
    <w:name w:val="样式 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2">
    <w:name w:val="样式 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3">
    <w:name w:val="样式 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">
    <w:name w:val="样式 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">
    <w:name w:val="样式 3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86">
    <w:name w:val="样式 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">
    <w:name w:val="样式 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">
    <w:name w:val="样式 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">
    <w:name w:val="样式 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">
    <w:name w:val="样式 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1">
    <w:name w:val="样式 3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2">
    <w:name w:val="样式 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">
    <w:name w:val="样式 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">
    <w:name w:val="样式 3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95">
    <w:name w:val="样式 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">
    <w:name w:val="样式 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">
    <w:name w:val="样式 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">
    <w:name w:val="样式 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">
    <w:name w:val="样式 3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0">
    <w:name w:val="样式 3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1">
    <w:name w:val="样式 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">
    <w:name w:val="样式 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">
    <w:name w:val="样式 3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4">
    <w:name w:val="样式 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">
    <w:name w:val="样式 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">
    <w:name w:val="样式 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">
    <w:name w:val="样式 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">
    <w:name w:val="样式 3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09">
    <w:name w:val="样式 3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0">
    <w:name w:val="样式 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">
    <w:name w:val="样式 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">
    <w:name w:val="样式 3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3">
    <w:name w:val="样式 3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4">
    <w:name w:val="样式 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">
    <w:name w:val="样式 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">
    <w:name w:val="样式 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">
    <w:name w:val="样式 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">
    <w:name w:val="样式 3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19">
    <w:name w:val="样式 3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0">
    <w:name w:val="样式 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">
    <w:name w:val="样式 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">
    <w:name w:val="样式 3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3">
    <w:name w:val="样式 4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4">
    <w:name w:val="样式 4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5">
    <w:name w:val="样式 4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6">
    <w:name w:val="样式 4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7">
    <w:name w:val="样式 4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28">
    <w:name w:val="样式 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">
    <w:name w:val="样式 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">
    <w:name w:val="样式 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">
    <w:name w:val="样式 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">
    <w:name w:val="样式 4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3">
    <w:name w:val="样式 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4">
    <w:name w:val="样式 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">
    <w:name w:val="样式 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">
    <w:name w:val="样式 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7">
    <w:name w:val="样式 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38">
    <w:name w:val="样式 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">
    <w:name w:val="样式 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">
    <w:name w:val="样式 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">
    <w:name w:val="样式 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">
    <w:name w:val="样式 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">
    <w:name w:val="样式 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4">
    <w:name w:val="样式 4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5">
    <w:name w:val="样式 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">
    <w:name w:val="样式 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">
    <w:name w:val="样式 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48">
    <w:name w:val="样式 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">
    <w:name w:val="样式 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">
    <w:name w:val="样式 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">
    <w:name w:val="样式 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">
    <w:name w:val="样式 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3">
    <w:name w:val="样式 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4">
    <w:name w:val="样式 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">
    <w:name w:val="样式 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">
    <w:name w:val="样式 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57">
    <w:name w:val="样式 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">
    <w:name w:val="样式 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">
    <w:name w:val="样式 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">
    <w:name w:val="样式 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">
    <w:name w:val="样式 4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2">
    <w:name w:val="样式 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3">
    <w:name w:val="样式 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">
    <w:name w:val="样式 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">
    <w:name w:val="样式 4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6">
    <w:name w:val="样式 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7">
    <w:name w:val="样式 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">
    <w:name w:val="样式 4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69">
    <w:name w:val="样式 4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0">
    <w:name w:val="样式 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">
    <w:name w:val="样式 4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2">
    <w:name w:val="样式 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">
    <w:name w:val="样式 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">
    <w:name w:val="样式 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">
    <w:name w:val="样式 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">
    <w:name w:val="样式 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7">
    <w:name w:val="样式 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78">
    <w:name w:val="样式 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">
    <w:name w:val="样式 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">
    <w:name w:val="样式 4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1">
    <w:name w:val="样式 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2">
    <w:name w:val="样式 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">
    <w:name w:val="样式 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">
    <w:name w:val="样式 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">
    <w:name w:val="样式 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">
    <w:name w:val="样式 4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7">
    <w:name w:val="样式 4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88">
    <w:name w:val="样式 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">
    <w:name w:val="样式 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">
    <w:name w:val="样式 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1">
    <w:name w:val="样式 4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2">
    <w:name w:val="样式 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3">
    <w:name w:val="样式 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">
    <w:name w:val="样式 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">
    <w:name w:val="样式 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">
    <w:name w:val="样式 4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7">
    <w:name w:val="样式 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498">
    <w:name w:val="样式 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">
    <w:name w:val="样式 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">
    <w:name w:val="样式 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1">
    <w:name w:val="样式 4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2">
    <w:name w:val="样式 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">
    <w:name w:val="样式 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">
    <w:name w:val="样式 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">
    <w:name w:val="样式 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">
    <w:name w:val="样式 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7">
    <w:name w:val="样式 4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08">
    <w:name w:val="样式 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">
    <w:name w:val="样式 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">
    <w:name w:val="样式 4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1">
    <w:name w:val="样式 4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2">
    <w:name w:val="样式 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">
    <w:name w:val="样式 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">
    <w:name w:val="样式 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">
    <w:name w:val="样式 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">
    <w:name w:val="样式 4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7">
    <w:name w:val="样式 4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">
    <w:name w:val="样式 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">
    <w:name w:val="样式 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">
    <w:name w:val="样式 4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1">
    <w:name w:val="样式 4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2">
    <w:name w:val="样式 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">
    <w:name w:val="样式 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">
    <w:name w:val="样式 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">
    <w:name w:val="样式 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">
    <w:name w:val="样式 5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7">
    <w:name w:val="样式 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28">
    <w:name w:val="样式 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">
    <w:name w:val="样式 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">
    <w:name w:val="样式 5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1">
    <w:name w:val="样式 5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2">
    <w:name w:val="样式 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3">
    <w:name w:val="样式 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">
    <w:name w:val="样式 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">
    <w:name w:val="样式 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">
    <w:name w:val="样式 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">
    <w:name w:val="样式 5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8">
    <w:name w:val="样式 5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39">
    <w:name w:val="样式 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">
    <w:name w:val="样式 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">
    <w:name w:val="样式 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2">
    <w:name w:val="样式 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43">
    <w:name w:val="样式 5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544">
    <w:name w:val="index 8"/>
    <w:basedOn w:val="0"/>
    <w:autoRedefine/>
    <w:next w:val="0"/>
    <w:pPr>
      <w:ind w:left="2940"/>
    </w:pPr>
  </w:style>
  <w:style w:type="paragraph" w:styleId="545">
    <w:name w:val="index 9"/>
    <w:basedOn w:val="0"/>
    <w:autoRedefine/>
    <w:next w:val="0"/>
    <w:pPr>
      <w:ind w:left="3360"/>
    </w:pPr>
  </w:style>
  <w:style w:type="paragraph" w:styleId="546">
    <w:name w:val="toc 1"/>
    <w:basedOn w:val="0"/>
    <w:autoRedefine/>
    <w:next w:val="0"/>
  </w:style>
  <w:style w:type="paragraph" w:styleId="547">
    <w:name w:val="toc 2"/>
    <w:basedOn w:val="0"/>
    <w:autoRedefine/>
    <w:next w:val="0"/>
    <w:pPr>
      <w:ind w:left="420"/>
    </w:pPr>
  </w:style>
  <w:style w:type="paragraph" w:styleId="548">
    <w:name w:val="toc 3"/>
    <w:basedOn w:val="0"/>
    <w:autoRedefine/>
    <w:next w:val="0"/>
    <w:pPr>
      <w:ind w:left="840"/>
    </w:pPr>
  </w:style>
  <w:style w:type="paragraph" w:styleId="549">
    <w:name w:val="toc 4"/>
    <w:basedOn w:val="0"/>
    <w:autoRedefine/>
    <w:next w:val="0"/>
    <w:pPr>
      <w:ind w:left="1260"/>
    </w:pPr>
  </w:style>
  <w:style w:type="paragraph" w:styleId="550">
    <w:name w:val="toc 5"/>
    <w:basedOn w:val="0"/>
    <w:autoRedefine/>
    <w:next w:val="0"/>
    <w:pPr>
      <w:ind w:left="1680"/>
    </w:pPr>
  </w:style>
  <w:style w:type="paragraph" w:styleId="551">
    <w:name w:val="toc 6"/>
    <w:basedOn w:val="0"/>
    <w:autoRedefine/>
    <w:next w:val="0"/>
    <w:pPr>
      <w:ind w:left="2100"/>
    </w:pPr>
  </w:style>
  <w:style w:type="paragraph" w:styleId="55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553">
    <w:name w:val="table of figures"/>
    <w:basedOn w:val="0"/>
    <w:next w:val="0"/>
  </w:style>
  <w:style w:type="paragraph" w:styleId="554">
    <w:name w:val="envelope address"/>
    <w:basedOn w:val="0"/>
    <w:pPr>
      <w:snapToGrid w:val="0"/>
      <w:ind w:left="2880"/>
    </w:pPr>
    <w:rPr>
      <w:rFonts w:ascii="Arial" w:hAnsi="Arial"/>
      <w:sz w:val="24"/>
    </w:rPr>
  </w:style>
  <w:style w:type="paragraph" w:styleId="555">
    <w:name w:val="envelope return"/>
    <w:basedOn w:val="0"/>
    <w:pPr>
      <w:snapToGrid w:val="0"/>
    </w:pPr>
    <w:rPr>
      <w:rFonts w:ascii="Arial" w:hAnsi="Arial"/>
    </w:rPr>
  </w:style>
  <w:style w:type="character" w:styleId="556">
    <w:name w:val="footnote reference"/>
    <w:basedOn w:val="10"/>
    <w:rPr>
      <w:vertAlign w:val="superscript"/>
    </w:rPr>
  </w:style>
  <w:style w:type="character" w:styleId="557">
    <w:name w:val="annotation reference"/>
    <w:basedOn w:val="10"/>
    <w:rPr>
      <w:sz w:val="21"/>
    </w:rPr>
  </w:style>
  <w:style w:type="character" w:styleId="558">
    <w:name w:val="line number"/>
    <w:basedOn w:val="10"/>
  </w:style>
  <w:style w:type="character" w:styleId="559">
    <w:name w:val="page number"/>
    <w:basedOn w:val="10"/>
  </w:style>
  <w:style w:type="paragraph" w:styleId="560">
    <w:name w:val="toa heading"/>
    <w:basedOn w:val="0"/>
    <w:next w:val="0"/>
    <w:pPr>
      <w:spacing w:before="120"/>
    </w:pPr>
    <w:rPr>
      <w:rFonts w:ascii="Arial" w:hAnsi="Arial"/>
      <w:sz w:val="24"/>
    </w:rPr>
  </w:style>
  <w:style w:type="paragraph" w:styleId="561">
    <w:name w:val="List"/>
    <w:basedOn w:val="0"/>
    <w:pPr>
      <w:ind w:left="420" w:hanging="420"/>
    </w:pPr>
  </w:style>
  <w:style w:type="paragraph" w:styleId="562">
    <w:name w:val="List Bullet"/>
    <w:basedOn w:val="0"/>
    <w:pPr>
      <w:numPr>
        <w:ilvl w:val="0"/>
        <w:numId w:val="1"/>
      </w:numPr>
    </w:pPr>
  </w:style>
  <w:style w:type="paragraph" w:styleId="563">
    <w:name w:val="List Number"/>
    <w:basedOn w:val="0"/>
    <w:pPr>
      <w:numPr>
        <w:ilvl w:val="0"/>
        <w:numId w:val="2"/>
      </w:numPr>
    </w:pPr>
  </w:style>
  <w:style w:type="paragraph" w:styleId="564">
    <w:name w:val="List 2"/>
    <w:basedOn w:val="0"/>
    <w:pPr>
      <w:ind w:left="840" w:hanging="420"/>
    </w:pPr>
  </w:style>
  <w:style w:type="paragraph" w:styleId="565">
    <w:name w:val="List 3"/>
    <w:basedOn w:val="0"/>
    <w:pPr>
      <w:ind w:left="1260" w:hanging="420"/>
    </w:pPr>
  </w:style>
  <w:style w:type="paragraph" w:styleId="566">
    <w:name w:val="List 4"/>
    <w:basedOn w:val="0"/>
    <w:pPr>
      <w:ind w:left="1680" w:hanging="420"/>
    </w:pPr>
  </w:style>
  <w:style w:type="paragraph" w:styleId="567">
    <w:name w:val="List 5"/>
    <w:basedOn w:val="0"/>
    <w:pPr>
      <w:ind w:left="2100" w:hanging="420"/>
    </w:pPr>
  </w:style>
  <w:style w:type="paragraph" w:styleId="568">
    <w:name w:val="List Bullet 5"/>
    <w:basedOn w:val="0"/>
    <w:pPr>
      <w:numPr>
        <w:ilvl w:val="0"/>
        <w:numId w:val="3"/>
      </w:numPr>
    </w:pPr>
  </w:style>
  <w:style w:type="paragraph" w:styleId="569">
    <w:name w:val="List Number 2"/>
    <w:basedOn w:val="0"/>
    <w:pPr>
      <w:numPr>
        <w:ilvl w:val="0"/>
        <w:numId w:val="4"/>
      </w:numPr>
    </w:pPr>
  </w:style>
  <w:style w:type="paragraph" w:styleId="570">
    <w:name w:val="List Number 3"/>
    <w:basedOn w:val="0"/>
    <w:pPr>
      <w:numPr>
        <w:ilvl w:val="0"/>
        <w:numId w:val="5"/>
      </w:numPr>
    </w:pPr>
  </w:style>
  <w:style w:type="paragraph" w:styleId="571">
    <w:name w:val="List Number 4"/>
    <w:basedOn w:val="0"/>
    <w:pPr>
      <w:numPr>
        <w:ilvl w:val="0"/>
        <w:numId w:val="6"/>
      </w:numPr>
    </w:pPr>
  </w:style>
  <w:style w:type="paragraph" w:styleId="572">
    <w:name w:val="List Number 5"/>
    <w:basedOn w:val="0"/>
    <w:pPr>
      <w:numPr>
        <w:ilvl w:val="0"/>
        <w:numId w:val="7"/>
      </w:numPr>
    </w:pPr>
  </w:style>
  <w:style w:type="paragraph" w:styleId="573">
    <w:name w:val="Title"/>
    <w:basedOn w:val="0"/>
    <w:pPr>
      <w:spacing w:before="240" w:after="60"/>
      <w:jc w:val="center"/>
      <w:outlineLvl w:val="0"/>
    </w:pPr>
    <w:rPr>
      <w:rFonts w:ascii="Arial" w:hAnsi="Arial"/>
      <w:b/>
      <w:sz w:val="32"/>
    </w:rPr>
  </w:style>
  <w:style w:type="paragraph" w:styleId="574">
    <w:name w:val="Closing"/>
    <w:basedOn w:val="0"/>
    <w:pPr>
      <w:ind w:left="4320"/>
    </w:pPr>
  </w:style>
  <w:style w:type="paragraph" w:styleId="575">
    <w:name w:val="Signature"/>
    <w:basedOn w:val="0"/>
    <w:pPr>
      <w:ind w:left="4320"/>
    </w:pPr>
  </w:style>
  <w:style w:type="paragraph" w:customStyle="1" w:styleId="576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577">
    <w:name w:val="样式 523 10 磅"/>
    <w:next w:val="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">
    <w:name w:val="样式 524 10 磅"/>
    <w:next w:val="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">
    <w:name w:val="样式 525 10 磅"/>
    <w:next w:val="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">
    <w:name w:val="样式 526 10 磅"/>
    <w:next w:val="54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1">
    <w:name w:val="样式 527 10 磅"/>
    <w:next w:val="5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2">
    <w:name w:val="样式 528 10 磅"/>
    <w:next w:val="5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">
    <w:name w:val="样式 529 10 磅"/>
    <w:next w:val="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4">
    <w:name w:val="样式 530 10 磅"/>
    <w:next w:val="55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5">
    <w:name w:val="样式 535 10 磅"/>
    <w:next w:val="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">
    <w:name w:val="样式 536 10 磅"/>
    <w:next w:val="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">
    <w:name w:val="样式 537 10 磅"/>
    <w:next w:val="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">
    <w:name w:val="样式 538 10 磅"/>
    <w:next w:val="55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89">
    <w:name w:val="样式 539 10 磅"/>
    <w:next w:val="5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0">
    <w:name w:val="样式 540 10 磅"/>
    <w:next w:val="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">
    <w:name w:val="样式 541 10 磅"/>
    <w:next w:val="5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">
    <w:name w:val="样式 542 10 磅"/>
    <w:next w:val="55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3">
    <w:name w:val="样式 546 10 磅"/>
    <w:next w:val="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">
    <w:name w:val="样式 547 10 磅"/>
    <w:next w:val="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">
    <w:name w:val="样式 548 10 磅"/>
    <w:next w:val="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">
    <w:name w:val="样式 549 10 磅"/>
    <w:next w:val="56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7">
    <w:name w:val="样式 550 10 磅"/>
    <w:next w:val="5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98">
    <w:name w:val="样式 551 10 磅"/>
    <w:next w:val="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">
    <w:name w:val="样式 552 10 磅"/>
    <w:next w:val="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">
    <w:name w:val="样式 553 10 磅"/>
    <w:next w:val="5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1">
    <w:name w:val="样式 557 10 磅"/>
    <w:next w:val="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">
    <w:name w:val="样式 558 10 磅"/>
    <w:next w:val="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">
    <w:name w:val="样式 559 10 磅"/>
    <w:next w:val="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">
    <w:name w:val="样式 560 10 磅"/>
    <w:next w:val="5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5">
    <w:name w:val="样式 561 10 磅"/>
    <w:next w:val="5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6">
    <w:name w:val="样式 562 10 磅"/>
    <w:next w:val="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7">
    <w:name w:val="样式 563 10 磅"/>
    <w:next w:val="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8">
    <w:name w:val="样式 564 10 磅"/>
    <w:next w:val="5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09">
    <w:name w:val="样式 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0">
    <w:name w:val="样式 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1">
    <w:name w:val="样式 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2">
    <w:name w:val="样式 5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3">
    <w:name w:val="样式 5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4">
    <w:name w:val="样式 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5">
    <w:name w:val="样式 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6">
    <w:name w:val="样式 5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17">
    <w:name w:val="样式 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8">
    <w:name w:val="样式 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19">
    <w:name w:val="样式 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0">
    <w:name w:val="样式 5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1">
    <w:name w:val="样式 5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2">
    <w:name w:val="样式 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3">
    <w:name w:val="样式 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4">
    <w:name w:val="样式 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5">
    <w:name w:val="样式 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6">
    <w:name w:val="样式 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7">
    <w:name w:val="样式 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28">
    <w:name w:val="样式 5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29">
    <w:name w:val="样式 5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0">
    <w:name w:val="样式 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1">
    <w:name w:val="样式 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2">
    <w:name w:val="样式 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3">
    <w:name w:val="样式 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4">
    <w:name w:val="样式 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5">
    <w:name w:val="样式 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6">
    <w:name w:val="样式 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7">
    <w:name w:val="样式 5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38">
    <w:name w:val="样式 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39">
    <w:name w:val="样式 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0">
    <w:name w:val="样式 5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1">
    <w:name w:val="样式 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2">
    <w:name w:val="样式 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3">
    <w:name w:val="样式 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4">
    <w:name w:val="样式 5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5">
    <w:name w:val="样式 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6">
    <w:name w:val="样式 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7">
    <w:name w:val="样式 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48">
    <w:name w:val="样式 5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49">
    <w:name w:val="样式 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0">
    <w:name w:val="样式 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1">
    <w:name w:val="样式 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2">
    <w:name w:val="样式 5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3">
    <w:name w:val="样式 5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4">
    <w:name w:val="样式 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5">
    <w:name w:val="样式 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6">
    <w:name w:val="样式 6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57">
    <w:name w:val="样式 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8">
    <w:name w:val="样式 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59">
    <w:name w:val="样式 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0">
    <w:name w:val="样式 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1">
    <w:name w:val="样式 6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2">
    <w:name w:val="样式 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3">
    <w:name w:val="样式 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4">
    <w:name w:val="样式 6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5">
    <w:name w:val="样式 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6">
    <w:name w:val="样式 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7">
    <w:name w:val="样式 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68">
    <w:name w:val="样式 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69">
    <w:name w:val="样式 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0">
    <w:name w:val="样式 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1">
    <w:name w:val="样式 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2">
    <w:name w:val="样式 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3">
    <w:name w:val="样式 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4">
    <w:name w:val="样式 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5">
    <w:name w:val="样式 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6">
    <w:name w:val="样式 6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7">
    <w:name w:val="样式 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78">
    <w:name w:val="样式 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79">
    <w:name w:val="样式 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0">
    <w:name w:val="样式 6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1">
    <w:name w:val="样式 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2">
    <w:name w:val="样式 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3">
    <w:name w:val="样式 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4">
    <w:name w:val="样式 6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5">
    <w:name w:val="样式 6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6">
    <w:name w:val="样式 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7">
    <w:name w:val="样式 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88">
    <w:name w:val="样式 6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89">
    <w:name w:val="样式 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0">
    <w:name w:val="样式 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1">
    <w:name w:val="样式 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2">
    <w:name w:val="样式 6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3">
    <w:name w:val="样式 6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694">
    <w:name w:val="样式 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5">
    <w:name w:val="样式 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96">
    <w:name w:val="样式 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697">
    <w:name w:val="Body Text Indent 3"/>
    <w:basedOn w:val="0"/>
    <w:pPr>
      <w:spacing w:after="120"/>
      <w:ind w:left="420"/>
    </w:pPr>
    <w:rPr>
      <w:sz w:val="16"/>
    </w:rPr>
  </w:style>
  <w:style w:type="paragraph" w:styleId="698">
    <w:name w:val="Block Text"/>
    <w:basedOn w:val="0"/>
    <w:pPr>
      <w:spacing w:after="120"/>
      <w:ind w:left="140" w:rightChars="700" w:right="700"/>
    </w:pPr>
  </w:style>
  <w:style w:type="character" w:styleId="699">
    <w:name w:val="Hyperlink"/>
    <w:basedOn w:val="10"/>
    <w:rPr>
      <w:color w:val="0000FF"/>
      <w:u w:val="single"/>
    </w:rPr>
  </w:style>
  <w:style w:type="character" w:styleId="700">
    <w:name w:val="FollowedHyperlink"/>
    <w:basedOn w:val="10"/>
    <w:rPr>
      <w:color w:val="800080"/>
      <w:u w:val="single"/>
    </w:rPr>
  </w:style>
  <w:style w:type="character" w:styleId="701">
    <w:name w:val="Strong"/>
    <w:basedOn w:val="10"/>
    <w:rPr>
      <w:b/>
    </w:rPr>
  </w:style>
  <w:style w:type="character" w:styleId="702">
    <w:name w:val="Emphasis"/>
    <w:basedOn w:val="10"/>
    <w:rPr>
      <w:i/>
    </w:rPr>
  </w:style>
  <w:style w:type="paragraph" w:styleId="703">
    <w:name w:val="Normal (Web)"/>
    <w:basedOn w:val="0"/>
    <w:rPr>
      <w:sz w:val="24"/>
    </w:rPr>
  </w:style>
  <w:style w:type="paragraph" w:styleId="704">
    <w:name w:val="HTML Address"/>
    <w:basedOn w:val="0"/>
    <w:rPr>
      <w:i/>
    </w:rPr>
  </w:style>
  <w:style w:type="character" w:styleId="705">
    <w:name w:val="HTML Cite"/>
    <w:basedOn w:val="10"/>
    <w:rPr>
      <w:i/>
    </w:rPr>
  </w:style>
  <w:style w:type="character" w:styleId="706">
    <w:name w:val="HTML Code"/>
    <w:basedOn w:val="10"/>
    <w:rPr>
      <w:rFonts w:ascii="Courier New" w:hAnsi="Courier New"/>
      <w:sz w:val="20"/>
    </w:rPr>
  </w:style>
  <w:style w:type="character" w:styleId="707">
    <w:name w:val="HTML Definition"/>
    <w:basedOn w:val="10"/>
    <w:rPr>
      <w:i/>
    </w:rPr>
  </w:style>
  <w:style w:type="character" w:styleId="708">
    <w:name w:val="HTML Keyboard"/>
    <w:basedOn w:val="10"/>
    <w:rPr>
      <w:rFonts w:ascii="Courier New" w:hAnsi="Courier New"/>
      <w:sz w:val="20"/>
    </w:rPr>
  </w:style>
  <w:style w:type="character" w:styleId="709">
    <w:name w:val="HTML Sample"/>
    <w:basedOn w:val="10"/>
    <w:rPr>
      <w:rFonts w:ascii="Courier New" w:hAnsi="Courier New"/>
    </w:rPr>
  </w:style>
  <w:style w:type="character" w:styleId="710">
    <w:name w:val="HTML Typewriter"/>
    <w:basedOn w:val="10"/>
    <w:rPr>
      <w:rFonts w:ascii="Courier New" w:hAnsi="Courier New"/>
      <w:sz w:val="20"/>
    </w:rPr>
  </w:style>
  <w:style w:type="character" w:styleId="711">
    <w:name w:val="HTML Variable"/>
    <w:basedOn w:val="10"/>
    <w:rPr>
      <w:i/>
    </w:rPr>
  </w:style>
  <w:style w:type="paragraph" w:customStyle="1" w:styleId="712">
    <w:name w:val="样式 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3">
    <w:name w:val="样式 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4">
    <w:name w:val="样式 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5">
    <w:name w:val="样式 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6">
    <w:name w:val="样式 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17">
    <w:name w:val="样式 6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8">
    <w:name w:val="样式 6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19">
    <w:name w:val="样式 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0">
    <w:name w:val="样式 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1">
    <w:name w:val="样式 6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2">
    <w:name w:val="样式 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3">
    <w:name w:val="样式 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4">
    <w:name w:val="样式 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5">
    <w:name w:val="样式 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6">
    <w:name w:val="样式 6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7">
    <w:name w:val="样式 6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28">
    <w:name w:val="样式 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29">
    <w:name w:val="样式 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0">
    <w:name w:val="样式 6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1">
    <w:name w:val="样式 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2">
    <w:name w:val="样式 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3">
    <w:name w:val="样式 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4">
    <w:name w:val="样式 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5">
    <w:name w:val="样式 6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6">
    <w:name w:val="样式 6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37">
    <w:name w:val="样式 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8">
    <w:name w:val="样式 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39">
    <w:name w:val="样式 6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0">
    <w:name w:val="样式 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1">
    <w:name w:val="样式 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2">
    <w:name w:val="样式 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3">
    <w:name w:val="样式 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4">
    <w:name w:val="样式 67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5">
    <w:name w:val="样式 6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6">
    <w:name w:val="样式 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7">
    <w:name w:val="样式 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48">
    <w:name w:val="样式 6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49">
    <w:name w:val="样式 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0">
    <w:name w:val="样式 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1">
    <w:name w:val="样式 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2">
    <w:name w:val="样式 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3">
    <w:name w:val="样式 6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4">
    <w:name w:val="样式 6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5">
    <w:name w:val="样式 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6">
    <w:name w:val="样式 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7">
    <w:name w:val="样式 6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58">
    <w:name w:val="样式 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59">
    <w:name w:val="样式 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0">
    <w:name w:val="样式 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1">
    <w:name w:val="样式 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2">
    <w:name w:val="样式 6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3">
    <w:name w:val="样式 6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4">
    <w:name w:val="样式 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5">
    <w:name w:val="样式 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6">
    <w:name w:val="样式 6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67">
    <w:name w:val="样式 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8">
    <w:name w:val="样式 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69">
    <w:name w:val="样式 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0">
    <w:name w:val="样式 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1">
    <w:name w:val="样式 7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2">
    <w:name w:val="样式 7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3">
    <w:name w:val="样式 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4">
    <w:name w:val="样式 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5">
    <w:name w:val="样式 7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76">
    <w:name w:val="样式 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7">
    <w:name w:val="样式 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8">
    <w:name w:val="样式 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79">
    <w:name w:val="样式 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0">
    <w:name w:val="样式 7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1">
    <w:name w:val="样式 7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2">
    <w:name w:val="样式 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3">
    <w:name w:val="样式 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4">
    <w:name w:val="样式 7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85">
    <w:name w:val="样式 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6">
    <w:name w:val="样式 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7">
    <w:name w:val="样式 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8">
    <w:name w:val="样式 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89">
    <w:name w:val="样式 7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0">
    <w:name w:val="样式 7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1">
    <w:name w:val="样式 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2">
    <w:name w:val="样式 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3">
    <w:name w:val="样式 7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4">
    <w:name w:val="样式 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5">
    <w:name w:val="样式 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6">
    <w:name w:val="样式 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7">
    <w:name w:val="样式 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798">
    <w:name w:val="样式 7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799">
    <w:name w:val="样式 7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0">
    <w:name w:val="样式 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1">
    <w:name w:val="样式 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2">
    <w:name w:val="样式 7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3">
    <w:name w:val="样式 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4">
    <w:name w:val="样式 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5">
    <w:name w:val="样式 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6">
    <w:name w:val="样式 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07">
    <w:name w:val="样式 7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8">
    <w:name w:val="样式 7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09">
    <w:name w:val="样式 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0">
    <w:name w:val="样式 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1">
    <w:name w:val="样式 7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2">
    <w:name w:val="样式 765 10 磅"/>
    <w:next w:val="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3">
    <w:name w:val="样式 766 10 磅"/>
    <w:next w:val="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4">
    <w:name w:val="样式 767 10 磅"/>
    <w:next w:val="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5">
    <w:name w:val="样式 768 10 磅"/>
    <w:next w:val="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6">
    <w:name w:val="样式 769 10 磅"/>
    <w:next w:val="73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7">
    <w:name w:val="样式 770 10 磅"/>
    <w:next w:val="74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18">
    <w:name w:val="样式 771 10 磅"/>
    <w:next w:val="7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19">
    <w:name w:val="样式 772 10 磅"/>
    <w:next w:val="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0">
    <w:name w:val="样式 773 10 磅"/>
    <w:next w:val="74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1">
    <w:name w:val="样式 775 10 磅"/>
    <w:next w:val="7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2">
    <w:name w:val="样式 776 10 磅"/>
    <w:next w:val="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3">
    <w:name w:val="样式 777 10 磅"/>
    <w:next w:val="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4">
    <w:name w:val="样式 778 10 磅"/>
    <w:next w:val="7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5">
    <w:name w:val="样式 779 10 磅"/>
    <w:next w:val="74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6">
    <w:name w:val="样式 780 10 磅"/>
    <w:next w:val="75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27">
    <w:name w:val="样式 781 10 磅"/>
    <w:next w:val="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8">
    <w:name w:val="样式 782 10 磅"/>
    <w:next w:val="7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29">
    <w:name w:val="样式 783 10 磅"/>
    <w:next w:val="75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0">
    <w:name w:val="样式 787 10 磅"/>
    <w:next w:val="7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1">
    <w:name w:val="样式 788 10 磅"/>
    <w:next w:val="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2">
    <w:name w:val="样式 789 10 磅"/>
    <w:next w:val="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3">
    <w:name w:val="样式 790 10 磅"/>
    <w:next w:val="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4">
    <w:name w:val="样式 791 10 磅"/>
    <w:next w:val="76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5">
    <w:name w:val="样式 792 10 磅"/>
    <w:next w:val="76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6">
    <w:name w:val="样式 793 10 磅"/>
    <w:next w:val="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7">
    <w:name w:val="样式 794 10 磅"/>
    <w:next w:val="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38">
    <w:name w:val="样式 795 10 磅"/>
    <w:next w:val="7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39">
    <w:name w:val="样式 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0">
    <w:name w:val="样式 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1">
    <w:name w:val="样式 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2">
    <w:name w:val="样式 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3">
    <w:name w:val="样式 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4">
    <w:name w:val="样式 7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5">
    <w:name w:val="样式 829 10 磅"/>
    <w:next w:val="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6">
    <w:name w:val="样式 830 10 磅"/>
    <w:next w:val="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7">
    <w:name w:val="样式 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48">
    <w:name w:val="样式 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49">
    <w:name w:val="样式 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0">
    <w:name w:val="样式 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1">
    <w:name w:val="样式 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2">
    <w:name w:val="样式 7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3">
    <w:name w:val="样式 7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4">
    <w:name w:val="样式 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5">
    <w:name w:val="样式 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6">
    <w:name w:val="样式 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57">
    <w:name w:val="样式 797 10 磅"/>
    <w:next w:val="7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8">
    <w:name w:val="样式 798 10 磅"/>
    <w:next w:val="7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59">
    <w:name w:val="样式 799 10 磅"/>
    <w:next w:val="7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0">
    <w:name w:val="样式 800 10 磅"/>
    <w:next w:val="7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1">
    <w:name w:val="样式 801 10 磅"/>
    <w:next w:val="77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2">
    <w:name w:val="样式 802 10 磅"/>
    <w:next w:val="77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3">
    <w:name w:val="样式 803 10 磅"/>
    <w:next w:val="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4">
    <w:name w:val="样式 804 10 磅"/>
    <w:next w:val="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5">
    <w:name w:val="样式 805 10 磅"/>
    <w:next w:val="77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66">
    <w:name w:val="样式 807 10 磅"/>
    <w:next w:val="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7">
    <w:name w:val="样式 808 10 磅"/>
    <w:next w:val="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8">
    <w:name w:val="样式 809 10 磅"/>
    <w:next w:val="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69">
    <w:name w:val="样式 810 10 磅"/>
    <w:next w:val="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0">
    <w:name w:val="样式 811 10 磅"/>
    <w:next w:val="7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1">
    <w:name w:val="样式 812 10 磅"/>
    <w:next w:val="7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2">
    <w:name w:val="样式 813 10 磅"/>
    <w:next w:val="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3">
    <w:name w:val="样式 814 10 磅"/>
    <w:next w:val="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4">
    <w:name w:val="样式 815 10 磅"/>
    <w:next w:val="78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75">
    <w:name w:val="样式 817 10 磅"/>
    <w:next w:val="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6">
    <w:name w:val="样式 818 10 磅"/>
    <w:next w:val="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7">
    <w:name w:val="样式 819 10 磅"/>
    <w:next w:val="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8">
    <w:name w:val="样式 820 10 磅"/>
    <w:next w:val="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79">
    <w:name w:val="样式 821 10 磅"/>
    <w:next w:val="7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0">
    <w:name w:val="样式 822 10 磅"/>
    <w:next w:val="7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881">
    <w:name w:val="样式 823 10 磅"/>
    <w:next w:val="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2">
    <w:name w:val="样式 824 10 磅"/>
    <w:next w:val="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883">
    <w:name w:val="样式 825 10 磅"/>
    <w:next w:val="7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884">
    <w:name w:val="toc 9"/>
    <w:basedOn w:val="0"/>
    <w:autoRedefine/>
    <w:next w:val="0"/>
    <w:pPr>
      <w:ind w:left="3360"/>
    </w:pPr>
  </w:style>
  <w:style w:type="paragraph" w:styleId="885">
    <w:name w:val="Normal Indent"/>
    <w:basedOn w:val="0"/>
    <w:pPr>
      <w:ind w:firstLine="420"/>
    </w:pPr>
  </w:style>
  <w:style w:type="paragraph" w:styleId="886">
    <w:name w:val="Body Text"/>
    <w:basedOn w:val="0"/>
    <w:pPr>
      <w:spacing w:after="120"/>
    </w:pPr>
  </w:style>
  <w:style w:type="paragraph" w:styleId="887">
    <w:name w:val="Body Text Indent"/>
    <w:basedOn w:val="0"/>
    <w:pPr>
      <w:spacing w:after="120"/>
      <w:ind w:left="420"/>
    </w:pPr>
  </w:style>
  <w:style w:type="paragraph" w:styleId="888">
    <w:name w:val="List Continue 5"/>
    <w:basedOn w:val="0"/>
    <w:pPr>
      <w:spacing w:after="120"/>
      <w:ind w:left="2100"/>
    </w:pPr>
  </w:style>
  <w:style w:type="paragraph" w:styleId="889">
    <w:name w:val="Message Header"/>
    <w:basedOn w:val="0"/>
    <w:pPr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hd w:val="pct12" w:color="auto" w:fill="auto"/>
      <w:ind w:leftChars="500" w:left="1000" w:hangingChars="500" w:hanging="500"/>
    </w:pPr>
    <w:rPr>
      <w:rFonts w:ascii="Arial" w:hAnsi="Arial"/>
      <w:sz w:val="24"/>
    </w:rPr>
  </w:style>
  <w:style w:type="paragraph" w:styleId="890">
    <w:name w:val="Subtitle"/>
    <w:basedOn w:val="0"/>
    <w:pPr>
      <w:spacing w:before="240" w:after="60" w:line="312" w:lineRule="auto"/>
      <w:jc w:val="center"/>
      <w:outlineLvl w:val="1"/>
    </w:pPr>
    <w:rPr>
      <w:rFonts w:ascii="Arial" w:hAnsi="Arial"/>
      <w:b/>
      <w:kern w:val="28"/>
      <w:sz w:val="32"/>
    </w:rPr>
  </w:style>
  <w:style w:type="paragraph" w:styleId="891">
    <w:name w:val="Salutation"/>
    <w:basedOn w:val="0"/>
    <w:next w:val="0"/>
  </w:style>
  <w:style w:type="paragraph" w:styleId="892">
    <w:name w:val="Date"/>
    <w:basedOn w:val="0"/>
    <w:next w:val="0"/>
    <w:pPr>
      <w:ind w:leftChars="2500" w:left="2500"/>
    </w:pPr>
  </w:style>
  <w:style w:type="paragraph" w:styleId="893">
    <w:name w:val="Body Text First Indent"/>
    <w:basedOn w:val="886"/>
    <w:pPr>
      <w:ind w:firstLine="420"/>
    </w:pPr>
  </w:style>
  <w:style w:type="paragraph" w:styleId="894">
    <w:name w:val="Body Text First Indent 2"/>
    <w:basedOn w:val="887"/>
    <w:pPr>
      <w:ind w:firstLine="420"/>
    </w:pPr>
  </w:style>
  <w:style w:type="paragraph" w:styleId="895">
    <w:name w:val="Note Heading"/>
    <w:basedOn w:val="0"/>
    <w:next w:val="0"/>
    <w:pPr>
      <w:jc w:val="center"/>
    </w:pPr>
  </w:style>
  <w:style w:type="paragraph" w:styleId="896">
    <w:name w:val="Body Text 2"/>
    <w:basedOn w:val="0"/>
    <w:pPr>
      <w:spacing w:after="120" w:line="480" w:lineRule="auto"/>
    </w:pPr>
  </w:style>
  <w:style w:type="paragraph" w:styleId="897">
    <w:name w:val="Body Text Indent 2"/>
    <w:basedOn w:val="0"/>
    <w:pPr>
      <w:spacing w:after="120" w:line="480" w:lineRule="auto"/>
      <w:ind w:left="420"/>
    </w:pPr>
  </w:style>
  <w:style w:type="paragraph" w:styleId="898">
    <w:name w:val="Document Map"/>
    <w:basedOn w:val="0"/>
    <w:pPr>
      <w:shd w:val="clear" w:color="auto" w:fill="000080"/>
    </w:pPr>
  </w:style>
  <w:style w:type="paragraph" w:styleId="899">
    <w:name w:val="E-mail Signature"/>
    <w:basedOn w:val="0"/>
  </w:style>
  <w:style w:type="character" w:styleId="900">
    <w:name w:val="HTML Acronym"/>
    <w:basedOn w:val="10"/>
  </w:style>
  <w:style w:type="paragraph" w:styleId="901">
    <w:name w:val="HTML Preformatted"/>
    <w:basedOn w:val="0"/>
    <w:rPr>
      <w:rFonts w:ascii="Courier New" w:hAnsi="Courier New"/>
      <w:sz w:val="20"/>
    </w:rPr>
  </w:style>
  <w:style w:type="paragraph" w:styleId="902">
    <w:name w:val="annotation subject"/>
    <w:basedOn w:val="32"/>
    <w:next w:val="32"/>
    <w:rPr>
      <w:b/>
    </w:rPr>
  </w:style>
  <w:style w:type="paragraph" w:styleId="903">
    <w:name w:val="Balloon Text"/>
    <w:basedOn w:val="0"/>
    <w:next w:val="0"/>
    <w:rPr>
      <w:sz w:val="18"/>
    </w:rPr>
  </w:style>
  <w:style w:type="paragraph" w:customStyle="1" w:styleId="904">
    <w:name w:val="正文文字"/>
    <w:basedOn w:val="0"/>
    <w:next w:val="0"/>
    <w:pPr>
      <w:spacing w:after="120"/>
    </w:pPr>
  </w:style>
  <w:style w:type="paragraph" w:customStyle="1" w:styleId="905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906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907">
    <w:name w:val="正文文字 3"/>
    <w:basedOn w:val="0"/>
    <w:autoRedefine/>
    <w:next w:val="0"/>
    <w:pPr>
      <w:ind w:left="240"/>
    </w:pPr>
    <w:rPr>
      <w:sz w:val="28"/>
    </w:rPr>
  </w:style>
  <w:style w:type="paragraph" w:customStyle="1" w:styleId="908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909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910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911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912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91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5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6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917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8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919">
    <w:name w:val="样式 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0">
    <w:name w:val="样式 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1">
    <w:name w:val="样式 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2">
    <w:name w:val="样式 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3">
    <w:name w:val="样式 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4">
    <w:name w:val="样式 7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5">
    <w:name w:val="样式 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6">
    <w:name w:val="样式 835 10 磅"/>
    <w:next w:val="8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7">
    <w:name w:val="样式 836 10 磅"/>
    <w:next w:val="8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28">
    <w:name w:val="样式 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29">
    <w:name w:val="样式 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0">
    <w:name w:val="样式 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1">
    <w:name w:val="样式 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2">
    <w:name w:val="样式 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3">
    <w:name w:val="样式 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4">
    <w:name w:val="样式 8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5">
    <w:name w:val="样式 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6">
    <w:name w:val="样式 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7">
    <w:name w:val="样式 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38">
    <w:name w:val="样式 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39">
    <w:name w:val="样式 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0">
    <w:name w:val="样式 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1">
    <w:name w:val="样式 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2">
    <w:name w:val="样式 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3">
    <w:name w:val="样式 8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4">
    <w:name w:val="样式 8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5">
    <w:name w:val="样式 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6">
    <w:name w:val="样式 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7">
    <w:name w:val="样式 8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48">
    <w:name w:val="样式 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49">
    <w:name w:val="样式 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0">
    <w:name w:val="样式 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1">
    <w:name w:val="样式 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2">
    <w:name w:val="样式 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3">
    <w:name w:val="样式 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4">
    <w:name w:val="样式 8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5">
    <w:name w:val="样式 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6">
    <w:name w:val="样式 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7">
    <w:name w:val="样式 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58">
    <w:name w:val="样式 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59">
    <w:name w:val="样式 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0">
    <w:name w:val="样式 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1">
    <w:name w:val="样式 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2">
    <w:name w:val="样式 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3">
    <w:name w:val="样式 8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4">
    <w:name w:val="样式 8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5">
    <w:name w:val="样式 921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6">
    <w:name w:val="样式 922 10 磅"/>
    <w:next w:val="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7">
    <w:name w:val="样式 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68">
    <w:name w:val="样式 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69">
    <w:name w:val="样式 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0">
    <w:name w:val="样式 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1">
    <w:name w:val="样式 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2">
    <w:name w:val="样式 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3">
    <w:name w:val="样式 8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4">
    <w:name w:val="样式 8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5">
    <w:name w:val="样式 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6">
    <w:name w:val="样式 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7">
    <w:name w:val="样式 8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78">
    <w:name w:val="样式 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79">
    <w:name w:val="样式 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0">
    <w:name w:val="样式 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1">
    <w:name w:val="样式 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2">
    <w:name w:val="样式 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3">
    <w:name w:val="样式 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4">
    <w:name w:val="样式 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5">
    <w:name w:val="样式 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6">
    <w:name w:val="样式 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7">
    <w:name w:val="样式 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88">
    <w:name w:val="样式 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89">
    <w:name w:val="样式 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0">
    <w:name w:val="样式 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1">
    <w:name w:val="样式 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2">
    <w:name w:val="样式 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3">
    <w:name w:val="样式 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4">
    <w:name w:val="样式 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5">
    <w:name w:val="样式 928 10 磅"/>
    <w:next w:val="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6">
    <w:name w:val="样式 929 10 磅"/>
    <w:next w:val="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7">
    <w:name w:val="样式 8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998">
    <w:name w:val="样式 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999">
    <w:name w:val="样式 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0">
    <w:name w:val="样式 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1">
    <w:name w:val="样式 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2">
    <w:name w:val="样式 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3">
    <w:name w:val="样式 8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4">
    <w:name w:val="样式 8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5">
    <w:name w:val="样式 930 10 磅"/>
    <w:next w:val="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6">
    <w:name w:val="样式 931 10 磅"/>
    <w:next w:val="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7">
    <w:name w:val="样式 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08">
    <w:name w:val="样式 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09">
    <w:name w:val="样式 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0">
    <w:name w:val="样式 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1">
    <w:name w:val="样式 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2">
    <w:name w:val="样式 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3">
    <w:name w:val="样式 9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4">
    <w:name w:val="样式 9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15">
    <w:name w:val="样式 932 10 磅"/>
    <w:next w:val="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6">
    <w:name w:val="样式 933 10 磅"/>
    <w:next w:val="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7">
    <w:name w:val="样式 903 10 磅"/>
    <w:next w:val="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8">
    <w:name w:val="样式 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19">
    <w:name w:val="样式 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0">
    <w:name w:val="样式 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1">
    <w:name w:val="样式 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2">
    <w:name w:val="样式 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3">
    <w:name w:val="样式 9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4">
    <w:name w:val="样式 9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5">
    <w:name w:val="样式 934 10 磅"/>
    <w:next w:val="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6">
    <w:name w:val="样式 935 10 磅"/>
    <w:next w:val="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7">
    <w:name w:val="样式 9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28">
    <w:name w:val="样式 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29">
    <w:name w:val="样式 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0">
    <w:name w:val="样式 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1">
    <w:name w:val="样式 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2">
    <w:name w:val="样式 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3">
    <w:name w:val="样式 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4">
    <w:name w:val="样式 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5">
    <w:name w:val="样式 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6">
    <w:name w:val="样式 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7">
    <w:name w:val="样式 9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38">
    <w:name w:val="样式 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39">
    <w:name w:val="样式 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0">
    <w:name w:val="样式 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1">
    <w:name w:val="样式 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2">
    <w:name w:val="样式 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3">
    <w:name w:val="样式 9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4">
    <w:name w:val="样式 9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5">
    <w:name w:val="样式 944 10 磅"/>
    <w:next w:val="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6">
    <w:name w:val="样式 945 10 磅"/>
    <w:next w:val="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7">
    <w:name w:val="样式 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48">
    <w:name w:val="样式 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49">
    <w:name w:val="样式 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0">
    <w:name w:val="样式 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1">
    <w:name w:val="样式 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2">
    <w:name w:val="样式 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3">
    <w:name w:val="样式 9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4">
    <w:name w:val="样式 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5">
    <w:name w:val="样式 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6">
    <w:name w:val="样式 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7">
    <w:name w:val="样式 9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58">
    <w:name w:val="样式 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59">
    <w:name w:val="样式 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0">
    <w:name w:val="样式 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1">
    <w:name w:val="样式 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2">
    <w:name w:val="样式 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3">
    <w:name w:val="样式 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4">
    <w:name w:val="样式 9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5">
    <w:name w:val="样式 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6">
    <w:name w:val="样式 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7">
    <w:name w:val="样式 9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68">
    <w:name w:val="样式 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69">
    <w:name w:val="样式 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0">
    <w:name w:val="样式 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1">
    <w:name w:val="样式 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2">
    <w:name w:val="样式 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3">
    <w:name w:val="样式 9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4">
    <w:name w:val="样式 9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5">
    <w:name w:val="样式 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6">
    <w:name w:val="样式 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7">
    <w:name w:val="样式 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78">
    <w:name w:val="样式 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79">
    <w:name w:val="样式 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0">
    <w:name w:val="样式 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1">
    <w:name w:val="样式 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2">
    <w:name w:val="样式 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3">
    <w:name w:val="样式 9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4">
    <w:name w:val="样式 9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5">
    <w:name w:val="样式 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6">
    <w:name w:val="样式 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7">
    <w:name w:val="样式 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88">
    <w:name w:val="样式 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89">
    <w:name w:val="样式 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0">
    <w:name w:val="样式 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1">
    <w:name w:val="样式 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2">
    <w:name w:val="样式 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3">
    <w:name w:val="样式 9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4">
    <w:name w:val="样式 9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095">
    <w:name w:val="样式 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6">
    <w:name w:val="样式 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097">
    <w:name w:val="样式 9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styleId="1098">
    <w:name w:val="index 6"/>
    <w:basedOn w:val="0"/>
    <w:autoRedefine/>
    <w:next w:val="0"/>
    <w:pPr>
      <w:ind w:left="2100"/>
    </w:pPr>
  </w:style>
  <w:style w:type="paragraph" w:styleId="1099">
    <w:name w:val="index 7"/>
    <w:basedOn w:val="0"/>
    <w:autoRedefine/>
    <w:next w:val="0"/>
    <w:pPr>
      <w:ind w:left="2520"/>
    </w:pPr>
  </w:style>
  <w:style w:type="paragraph" w:styleId="1100">
    <w:name w:val="toc 7"/>
    <w:basedOn w:val="0"/>
    <w:autoRedefine/>
    <w:next w:val="0"/>
    <w:pPr>
      <w:ind w:left="2520"/>
    </w:pPr>
  </w:style>
  <w:style w:type="paragraph" w:styleId="1101">
    <w:name w:val="toc 8"/>
    <w:basedOn w:val="0"/>
    <w:autoRedefine/>
    <w:next w:val="0"/>
    <w:pPr>
      <w:ind w:left="2940"/>
    </w:pPr>
  </w:style>
  <w:style w:type="character" w:styleId="1102">
    <w:name w:val="endnote reference"/>
    <w:basedOn w:val="10"/>
    <w:rPr>
      <w:vertAlign w:val="superscript"/>
    </w:rPr>
  </w:style>
  <w:style w:type="paragraph" w:styleId="1103">
    <w:name w:val="table of authorities"/>
    <w:basedOn w:val="0"/>
    <w:next w:val="0"/>
    <w:pPr>
      <w:ind w:left="420"/>
    </w:pPr>
  </w:style>
  <w:style w:type="paragraph" w:styleId="1104">
    <w:name w:val="macro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kinsoku w:val="0"/>
      <w:overflowPunct w:val="0"/>
      <w:autoSpaceDE w:val="0"/>
      <w:autoSpaceDN w:val="0"/>
      <w:snapToGrid w:val="0"/>
      <w:jc w:val="left"/>
    </w:pPr>
    <w:rPr>
      <w:rFonts w:ascii="Courier New" w:eastAsia="宋体" w:cs="Times New Roman" w:hAnsi="Courier New"/>
      <w:sz w:val="24"/>
      <w:lang w:val="en-US" w:eastAsia="zh-CN" w:bidi="ar-SA"/>
    </w:rPr>
  </w:style>
  <w:style w:type="paragraph" w:styleId="1105">
    <w:name w:val="List Bullet 2"/>
    <w:basedOn w:val="0"/>
    <w:pPr>
      <w:numPr>
        <w:ilvl w:val="0"/>
        <w:numId w:val="8"/>
      </w:numPr>
    </w:pPr>
  </w:style>
  <w:style w:type="paragraph" w:styleId="1106">
    <w:name w:val="List Bullet 3"/>
    <w:basedOn w:val="0"/>
    <w:pPr>
      <w:numPr>
        <w:ilvl w:val="0"/>
        <w:numId w:val="9"/>
      </w:numPr>
    </w:pPr>
  </w:style>
  <w:style w:type="paragraph" w:styleId="1107">
    <w:name w:val="List Bullet 4"/>
    <w:basedOn w:val="0"/>
    <w:pPr>
      <w:numPr>
        <w:ilvl w:val="0"/>
        <w:numId w:val="10"/>
      </w:numPr>
    </w:pPr>
  </w:style>
  <w:style w:type="paragraph" w:styleId="1108">
    <w:name w:val="List Continue"/>
    <w:basedOn w:val="0"/>
    <w:pPr>
      <w:spacing w:after="120"/>
      <w:ind w:left="420"/>
    </w:pPr>
  </w:style>
  <w:style w:type="paragraph" w:styleId="1109">
    <w:name w:val="List Continue 2"/>
    <w:basedOn w:val="0"/>
    <w:pPr>
      <w:spacing w:after="120"/>
      <w:ind w:left="840"/>
    </w:pPr>
  </w:style>
  <w:style w:type="paragraph" w:styleId="1110">
    <w:name w:val="List Continue 3"/>
    <w:basedOn w:val="0"/>
    <w:pPr>
      <w:spacing w:after="120"/>
      <w:ind w:left="1260"/>
    </w:pPr>
  </w:style>
  <w:style w:type="paragraph" w:styleId="1111">
    <w:name w:val="List Continue 4"/>
    <w:basedOn w:val="0"/>
    <w:pPr>
      <w:spacing w:after="120"/>
      <w:ind w:left="1680"/>
    </w:pPr>
  </w:style>
  <w:style w:type="paragraph" w:styleId="1112">
    <w:name w:val="Body Text 3"/>
    <w:basedOn w:val="0"/>
    <w:pPr>
      <w:spacing w:after="120"/>
    </w:pPr>
    <w:rPr>
      <w:sz w:val="16"/>
    </w:rPr>
  </w:style>
  <w:style w:type="paragraph" w:customStyle="1" w:styleId="1113">
    <w:name w:val="正文文字 4"/>
    <w:basedOn w:val="0"/>
    <w:autoRedefine/>
    <w:next w:val="0"/>
    <w:pPr>
      <w:ind w:left="240"/>
    </w:pPr>
    <w:rPr>
      <w:sz w:val="24"/>
    </w:rPr>
  </w:style>
  <w:style w:type="paragraph" w:customStyle="1" w:styleId="1114">
    <w:name w:val="正文文字 5"/>
    <w:basedOn w:val="0"/>
    <w:autoRedefine/>
    <w:next w:val="0"/>
    <w:pPr>
      <w:ind w:left="240"/>
    </w:pPr>
    <w:rPr>
      <w:sz w:val="24"/>
    </w:rPr>
  </w:style>
  <w:style w:type="paragraph" w:customStyle="1" w:styleId="1115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116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117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118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11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0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1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2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123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4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5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126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127">
    <w:name w:val="样式 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8">
    <w:name w:val="样式 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29">
    <w:name w:val="样式 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0">
    <w:name w:val="样式 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1">
    <w:name w:val="样式 9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2">
    <w:name w:val="样式 9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3">
    <w:name w:val="样式 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4">
    <w:name w:val="样式 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5">
    <w:name w:val="样式 10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36">
    <w:name w:val="样式 1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7">
    <w:name w:val="样式 1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8">
    <w:name w:val="样式 1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39">
    <w:name w:val="样式 1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0">
    <w:name w:val="样式 100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1">
    <w:name w:val="样式 10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2">
    <w:name w:val="样式 1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3">
    <w:name w:val="样式 1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4">
    <w:name w:val="样式 10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45">
    <w:name w:val="样式 1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6">
    <w:name w:val="样式 1072 10 磅"/>
    <w:next w:val="1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7">
    <w:name w:val="样式 1073 10 磅"/>
    <w:next w:val="1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8">
    <w:name w:val="样式 1074 10 磅"/>
    <w:next w:val="1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49">
    <w:name w:val="样式 1075 10 磅"/>
    <w:next w:val="10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0">
    <w:name w:val="样式 1076 10 磅"/>
    <w:next w:val="10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1">
    <w:name w:val="样式 1077 10 磅"/>
    <w:next w:val="11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2">
    <w:name w:val="样式 1078 10 磅"/>
    <w:next w:val="1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3">
    <w:name w:val="样式 1079 10 磅"/>
    <w:next w:val="110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4">
    <w:name w:val="样式 1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5">
    <w:name w:val="样式 1081 10 磅"/>
    <w:next w:val="11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6">
    <w:name w:val="样式 1082 10 磅"/>
    <w:next w:val="11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7">
    <w:name w:val="样式 1083 10 磅"/>
    <w:next w:val="11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58">
    <w:name w:val="样式 1084 10 磅"/>
    <w:next w:val="110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59">
    <w:name w:val="样式 1085 10 磅"/>
    <w:next w:val="11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0">
    <w:name w:val="样式 1086 10 磅"/>
    <w:next w:val="1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1">
    <w:name w:val="样式 1087 10 磅"/>
    <w:next w:val="1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2">
    <w:name w:val="样式 1088 10 磅"/>
    <w:next w:val="111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3">
    <w:name w:val="样式 1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4">
    <w:name w:val="样式 1094 10 磅"/>
    <w:next w:val="1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5">
    <w:name w:val="样式 1095 10 磅"/>
    <w:next w:val="1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6">
    <w:name w:val="样式 1096 10 磅"/>
    <w:next w:val="1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67">
    <w:name w:val="样式 1097 10 磅"/>
    <w:next w:val="111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8">
    <w:name w:val="样式 1098 10 磅"/>
    <w:next w:val="11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69">
    <w:name w:val="样式 1099 10 磅"/>
    <w:next w:val="11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0">
    <w:name w:val="样式 1100 10 磅"/>
    <w:next w:val="1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1">
    <w:name w:val="样式 1101 10 磅"/>
    <w:next w:val="112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2">
    <w:name w:val="样式 1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3">
    <w:name w:val="样式 1103 10 磅"/>
    <w:next w:val="1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4">
    <w:name w:val="样式 1104 10 磅"/>
    <w:next w:val="1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5">
    <w:name w:val="样式 1105 10 磅"/>
    <w:next w:val="1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6">
    <w:name w:val="样式 1106 10 磅"/>
    <w:next w:val="11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7">
    <w:name w:val="样式 1107 10 磅"/>
    <w:next w:val="11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78">
    <w:name w:val="样式 1108 10 磅"/>
    <w:next w:val="11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79">
    <w:name w:val="样式 1109 10 磅"/>
    <w:next w:val="1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0">
    <w:name w:val="样式 1110 10 磅"/>
    <w:next w:val="11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1">
    <w:name w:val="样式 1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2">
    <w:name w:val="样式 1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3">
    <w:name w:val="样式 1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4">
    <w:name w:val="样式 1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5">
    <w:name w:val="样式 10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6">
    <w:name w:val="样式 10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87">
    <w:name w:val="样式 1114 10 磅"/>
    <w:next w:val="1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8">
    <w:name w:val="样式 1115 10 磅"/>
    <w:next w:val="1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89">
    <w:name w:val="样式 1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0">
    <w:name w:val="样式 1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1">
    <w:name w:val="样式 1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2">
    <w:name w:val="样式 1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3">
    <w:name w:val="样式 1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4">
    <w:name w:val="样式 1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5">
    <w:name w:val="样式 1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6">
    <w:name w:val="样式 1119 10 磅"/>
    <w:next w:val="1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7">
    <w:name w:val="样式 1120 10 磅"/>
    <w:next w:val="1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198">
    <w:name w:val="样式 10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199">
    <w:name w:val="样式 1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0">
    <w:name w:val="样式 1122 10 磅"/>
    <w:next w:val="1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1">
    <w:name w:val="样式 1123 10 磅"/>
    <w:next w:val="1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2">
    <w:name w:val="样式 1124 10 磅"/>
    <w:next w:val="1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3">
    <w:name w:val="样式 1125 10 磅"/>
    <w:next w:val="114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4">
    <w:name w:val="样式 1126 10 磅"/>
    <w:next w:val="114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5">
    <w:name w:val="样式 1127 10 磅"/>
    <w:next w:val="11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6">
    <w:name w:val="样式 1128 10 磅"/>
    <w:next w:val="11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7">
    <w:name w:val="样式 1129 10 磅"/>
    <w:next w:val="11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08">
    <w:name w:val="样式 1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09">
    <w:name w:val="样式 1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0">
    <w:name w:val="样式 1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1">
    <w:name w:val="样式 1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2">
    <w:name w:val="样式 10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3">
    <w:name w:val="样式 1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4">
    <w:name w:val="样式 1139 10 磅"/>
    <w:next w:val="11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5">
    <w:name w:val="样式 1140 10 磅"/>
    <w:next w:val="11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6">
    <w:name w:val="样式 1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17">
    <w:name w:val="样式 1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8">
    <w:name w:val="样式 1142 10 磅"/>
    <w:next w:val="1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19">
    <w:name w:val="样式 1143 10 磅"/>
    <w:next w:val="1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0">
    <w:name w:val="样式 1144 10 磅"/>
    <w:next w:val="1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1">
    <w:name w:val="样式 1145 10 磅"/>
    <w:next w:val="116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2">
    <w:name w:val="样式 1146 10 磅"/>
    <w:next w:val="116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3">
    <w:name w:val="样式 1147 10 磅"/>
    <w:next w:val="1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4">
    <w:name w:val="样式 1148 10 磅"/>
    <w:next w:val="1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5">
    <w:name w:val="样式 1149 10 磅"/>
    <w:next w:val="116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26">
    <w:name w:val="样式 1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7">
    <w:name w:val="样式 1151 10 磅"/>
    <w:next w:val="1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8">
    <w:name w:val="样式 1152 10 磅"/>
    <w:next w:val="1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29">
    <w:name w:val="样式 1153 10 磅"/>
    <w:next w:val="1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0">
    <w:name w:val="样式 1154 10 磅"/>
    <w:next w:val="117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1">
    <w:name w:val="样式 1155 10 磅"/>
    <w:next w:val="117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2">
    <w:name w:val="样式 1156 10 磅"/>
    <w:next w:val="1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3">
    <w:name w:val="样式 1157 10 磅"/>
    <w:next w:val="1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4">
    <w:name w:val="样式 1158 10 磅"/>
    <w:next w:val="117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35">
    <w:name w:val="样式 1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6">
    <w:name w:val="样式 1160 10 磅"/>
    <w:next w:val="1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7">
    <w:name w:val="样式 1161 10 磅"/>
    <w:next w:val="1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8">
    <w:name w:val="样式 1162 10 磅"/>
    <w:next w:val="11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39">
    <w:name w:val="样式 1163 10 磅"/>
    <w:next w:val="118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0">
    <w:name w:val="样式 1164 10 磅"/>
    <w:next w:val="118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1">
    <w:name w:val="样式 1165 10 磅"/>
    <w:next w:val="11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2">
    <w:name w:val="样式 1166 10 磅"/>
    <w:next w:val="1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3">
    <w:name w:val="样式 1167 10 磅"/>
    <w:next w:val="118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4">
    <w:name w:val="样式 1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5">
    <w:name w:val="样式 1169 10 磅"/>
    <w:next w:val="11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6">
    <w:name w:val="样式 1170 10 磅"/>
    <w:next w:val="11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7">
    <w:name w:val="样式 1171 10 磅"/>
    <w:next w:val="11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48">
    <w:name w:val="样式 1172 10 磅"/>
    <w:next w:val="119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49">
    <w:name w:val="样式 1173 10 磅"/>
    <w:next w:val="119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0">
    <w:name w:val="样式 1174 10 磅"/>
    <w:next w:val="11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1">
    <w:name w:val="样式 1175 10 磅"/>
    <w:next w:val="11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2">
    <w:name w:val="样式 1176 10 磅"/>
    <w:next w:val="11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3">
    <w:name w:val="样式 1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4">
    <w:name w:val="样式 1054 10 磅"/>
    <w:next w:val="1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5">
    <w:name w:val="样式 1055 10 磅"/>
    <w:next w:val="1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6">
    <w:name w:val="样式 1056 10 磅"/>
    <w:next w:val="1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57">
    <w:name w:val="样式 1057 10 磅"/>
    <w:next w:val="108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8">
    <w:name w:val="样式 1058 10 磅"/>
    <w:next w:val="10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59">
    <w:name w:val="样式 1179 10 磅"/>
    <w:next w:val="11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0">
    <w:name w:val="样式 1180 10 磅"/>
    <w:next w:val="11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1">
    <w:name w:val="样式 1061 10 磅"/>
    <w:next w:val="108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62">
    <w:name w:val="正文文字"/>
    <w:basedOn w:val="0"/>
    <w:next w:val="0"/>
    <w:pPr>
      <w:spacing w:after="120"/>
    </w:pPr>
  </w:style>
  <w:style w:type="paragraph" w:customStyle="1" w:styleId="1263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264">
    <w:name w:val="正文文字 6"/>
    <w:basedOn w:val="0"/>
    <w:autoRedefine/>
    <w:next w:val="0"/>
    <w:pPr>
      <w:ind w:left="240"/>
    </w:pPr>
    <w:rPr>
      <w:sz w:val="20"/>
    </w:rPr>
  </w:style>
  <w:style w:type="paragraph" w:customStyle="1" w:styleId="1265">
    <w:name w:val="正文文字 7"/>
    <w:basedOn w:val="0"/>
    <w:autoRedefine/>
    <w:next w:val="0"/>
    <w:pPr>
      <w:ind w:left="240"/>
    </w:pPr>
    <w:rPr>
      <w:sz w:val="20"/>
    </w:rPr>
  </w:style>
  <w:style w:type="paragraph" w:customStyle="1" w:styleId="1266">
    <w:name w:val="正文文字 8"/>
    <w:basedOn w:val="0"/>
    <w:autoRedefine/>
    <w:next w:val="0"/>
    <w:pPr>
      <w:ind w:left="240"/>
    </w:pPr>
    <w:rPr>
      <w:sz w:val="16"/>
    </w:rPr>
  </w:style>
  <w:style w:type="paragraph" w:customStyle="1" w:styleId="1267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268">
    <w:name w:val="样式 1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69">
    <w:name w:val="样式 1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0">
    <w:name w:val="样式 1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1">
    <w:name w:val="样式 1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2">
    <w:name w:val="样式 10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3">
    <w:name w:val="样式 1209 10 磅"/>
    <w:next w:val="12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4">
    <w:name w:val="样式 1210 10 磅"/>
    <w:next w:val="12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5">
    <w:name w:val="样式 10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76">
    <w:name w:val="样式 1198 10 磅"/>
    <w:next w:val="12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7">
    <w:name w:val="样式 1199 10 磅"/>
    <w:next w:val="12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8">
    <w:name w:val="样式 1200 10 磅"/>
    <w:next w:val="1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79">
    <w:name w:val="样式 1201 10 磅"/>
    <w:next w:val="1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0">
    <w:name w:val="样式 1202 10 磅"/>
    <w:next w:val="122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1">
    <w:name w:val="样式 1203 10 磅"/>
    <w:next w:val="122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2">
    <w:name w:val="样式 1204 10 磅"/>
    <w:next w:val="1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3">
    <w:name w:val="样式 1205 10 磅"/>
    <w:next w:val="1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4">
    <w:name w:val="样式 1206 10 磅"/>
    <w:next w:val="122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85">
    <w:name w:val="样式 1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6">
    <w:name w:val="样式 1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7">
    <w:name w:val="样式 1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8">
    <w:name w:val="样式 1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89">
    <w:name w:val="样式 10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0">
    <w:name w:val="样式 1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1">
    <w:name w:val="样式 1212 10 磅"/>
    <w:next w:val="1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2">
    <w:name w:val="样式 1213 10 磅"/>
    <w:next w:val="12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3">
    <w:name w:val="样式 1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4">
    <w:name w:val="样式 1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5">
    <w:name w:val="样式 1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6">
    <w:name w:val="样式 1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7">
    <w:name w:val="样式 1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298">
    <w:name w:val="样式 10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299">
    <w:name w:val="样式 1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0">
    <w:name w:val="样式 1188 10 磅"/>
    <w:next w:val="1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1">
    <w:name w:val="样式 1189 10 磅"/>
    <w:next w:val="12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2">
    <w:name w:val="样式 10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3">
    <w:name w:val="样式 1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4">
    <w:name w:val="样式 1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5">
    <w:name w:val="样式 1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6">
    <w:name w:val="样式 1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07">
    <w:name w:val="样式 10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8">
    <w:name w:val="样式 1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09">
    <w:name w:val="样式 1192 10 磅"/>
    <w:next w:val="12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0">
    <w:name w:val="样式 1193 10 磅"/>
    <w:next w:val="12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1">
    <w:name w:val="样式 10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2">
    <w:name w:val="样式 1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3">
    <w:name w:val="样式 1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4">
    <w:name w:val="样式 1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5">
    <w:name w:val="样式 1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6">
    <w:name w:val="样式 11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7">
    <w:name w:val="样式 11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18">
    <w:name w:val="样式 1195 10 磅"/>
    <w:next w:val="12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19">
    <w:name w:val="样式 1196 10 磅"/>
    <w:next w:val="12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0">
    <w:name w:val="样式 11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1">
    <w:name w:val="样式 1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2">
    <w:name w:val="样式 1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3">
    <w:name w:val="样式 1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4">
    <w:name w:val="样式 1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5">
    <w:name w:val="样式 11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6">
    <w:name w:val="样式 11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27">
    <w:name w:val="样式 1221 10 磅"/>
    <w:next w:val="12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8">
    <w:name w:val="样式 1222 10 磅"/>
    <w:next w:val="12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29">
    <w:name w:val="样式 11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0">
    <w:name w:val="样式 1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1">
    <w:name w:val="样式 1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2">
    <w:name w:val="样式 1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3">
    <w:name w:val="样式 1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4">
    <w:name w:val="样式 11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5">
    <w:name w:val="样式 1225 10 磅"/>
    <w:next w:val="124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6">
    <w:name w:val="样式 1226 10 磅"/>
    <w:next w:val="12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7">
    <w:name w:val="样式 1227 10 磅"/>
    <w:next w:val="12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38">
    <w:name w:val="样式 11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39">
    <w:name w:val="样式 1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0">
    <w:name w:val="样式 1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1">
    <w:name w:val="样式 1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2">
    <w:name w:val="样式 1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3">
    <w:name w:val="样式 11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4">
    <w:name w:val="样式 11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5">
    <w:name w:val="样式 1230 10 磅"/>
    <w:next w:val="12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6">
    <w:name w:val="样式 1231 10 磅"/>
    <w:next w:val="12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7">
    <w:name w:val="样式 11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48">
    <w:name w:val="样式 1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49">
    <w:name w:val="样式 1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0">
    <w:name w:val="样式 1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1">
    <w:name w:val="样式 1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2">
    <w:name w:val="样式 11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3">
    <w:name w:val="样式 1234 10 磅"/>
    <w:next w:val="12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4">
    <w:name w:val="样式 1235 10 磅"/>
    <w:next w:val="12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5">
    <w:name w:val="样式 1236 10 磅"/>
    <w:next w:val="12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6">
    <w:name w:val="样式 11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57">
    <w:name w:val="样式 1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8">
    <w:name w:val="样式 1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59">
    <w:name w:val="样式 1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0">
    <w:name w:val="样式 1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1">
    <w:name w:val="样式 11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2">
    <w:name w:val="样式 12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3">
    <w:name w:val="样式 1271 10 磅"/>
    <w:next w:val="1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4">
    <w:name w:val="样式 1272 10 磅"/>
    <w:next w:val="12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5">
    <w:name w:val="样式 12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66">
    <w:name w:val="样式 1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7">
    <w:name w:val="样式 1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8">
    <w:name w:val="样式 1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69">
    <w:name w:val="样式 1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0">
    <w:name w:val="样式 12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1">
    <w:name w:val="样式 12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2">
    <w:name w:val="样式 1239 10 磅"/>
    <w:next w:val="1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3">
    <w:name w:val="样式 1240 10 磅"/>
    <w:next w:val="1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4">
    <w:name w:val="样式 12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75">
    <w:name w:val="样式 1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6">
    <w:name w:val="样式 1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7">
    <w:name w:val="样式 1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8">
    <w:name w:val="样式 1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79">
    <w:name w:val="样式 12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0">
    <w:name w:val="样式 12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1">
    <w:name w:val="样式 1245 10 磅"/>
    <w:next w:val="1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2">
    <w:name w:val="样式 1246 10 磅"/>
    <w:next w:val="1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3">
    <w:name w:val="样式 12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4">
    <w:name w:val="样式 1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5">
    <w:name w:val="样式 1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6">
    <w:name w:val="样式 1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7">
    <w:name w:val="样式 1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88">
    <w:name w:val="样式 12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89">
    <w:name w:val="样式 1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0">
    <w:name w:val="样式 1247 10 磅"/>
    <w:next w:val="1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1">
    <w:name w:val="样式 1248 10 磅"/>
    <w:next w:val="1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2">
    <w:name w:val="样式 12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3">
    <w:name w:val="样式 1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4">
    <w:name w:val="样式 1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5">
    <w:name w:val="样式 1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6">
    <w:name w:val="样式 1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397">
    <w:name w:val="样式 12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8">
    <w:name w:val="样式 1258 10 磅"/>
    <w:next w:val="128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399">
    <w:name w:val="样式 1259 10 磅"/>
    <w:next w:val="1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0">
    <w:name w:val="样式 1260 10 磅"/>
    <w:next w:val="1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1">
    <w:name w:val="样式 12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2">
    <w:name w:val="样式 1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3">
    <w:name w:val="样式 1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4">
    <w:name w:val="样式 1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5">
    <w:name w:val="样式 1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6">
    <w:name w:val="样式 12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7">
    <w:name w:val="样式 12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08">
    <w:name w:val="样式 1266 10 磅"/>
    <w:next w:val="12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09">
    <w:name w:val="样式 1267 10 磅"/>
    <w:next w:val="12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10">
    <w:name w:val="样式 12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11">
    <w:name w:val="正文文字"/>
    <w:basedOn w:val="0"/>
    <w:next w:val="0"/>
    <w:pPr>
      <w:spacing w:after="120"/>
    </w:pPr>
  </w:style>
  <w:style w:type="paragraph" w:customStyle="1" w:styleId="1412">
    <w:name w:val="正文文字 1"/>
    <w:basedOn w:val="0"/>
    <w:autoRedefine/>
    <w:next w:val="0"/>
    <w:pPr>
      <w:ind w:left="240"/>
    </w:pPr>
    <w:rPr>
      <w:sz w:val="28"/>
    </w:rPr>
  </w:style>
  <w:style w:type="paragraph" w:customStyle="1" w:styleId="1413">
    <w:name w:val="正文文字 2"/>
    <w:basedOn w:val="0"/>
    <w:autoRedefine/>
    <w:next w:val="0"/>
    <w:pPr>
      <w:ind w:left="240"/>
    </w:pPr>
    <w:rPr>
      <w:rFonts w:ascii="Arial" w:hAnsi="Arial"/>
      <w:sz w:val="28"/>
    </w:rPr>
  </w:style>
  <w:style w:type="paragraph" w:customStyle="1" w:styleId="1414">
    <w:name w:val="正文文字 9"/>
    <w:basedOn w:val="0"/>
    <w:autoRedefine/>
    <w:next w:val="0"/>
    <w:pPr>
      <w:ind w:left="240"/>
    </w:pPr>
    <w:rPr>
      <w:sz w:val="16"/>
    </w:rPr>
  </w:style>
  <w:style w:type="paragraph" w:customStyle="1" w:styleId="1415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6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17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8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1419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0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1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1422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1423">
    <w:name w:val="样式 1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4">
    <w:name w:val="样式 1290 10 磅"/>
    <w:next w:val="13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5">
    <w:name w:val="样式 1306 10 磅"/>
    <w:next w:val="1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6">
    <w:name w:val="样式 1307 10 磅"/>
    <w:next w:val="13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7">
    <w:name w:val="样式 12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28">
    <w:name w:val="样式 1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29">
    <w:name w:val="样式 1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0">
    <w:name w:val="样式 1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1">
    <w:name w:val="样式 1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2">
    <w:name w:val="样式 12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3">
    <w:name w:val="样式 12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4">
    <w:name w:val="样式 1291 10 磅"/>
    <w:next w:val="1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5">
    <w:name w:val="样式 1292 10 磅"/>
    <w:next w:val="1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6">
    <w:name w:val="样式 127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7">
    <w:name w:val="样式 12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38">
    <w:name w:val="样式 1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39">
    <w:name w:val="样式 1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0">
    <w:name w:val="样式 1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1">
    <w:name w:val="样式 1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2">
    <w:name w:val="样式 12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3">
    <w:name w:val="样式 12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4">
    <w:name w:val="样式 1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5">
    <w:name w:val="样式 1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6">
    <w:name w:val="样式 12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7">
    <w:name w:val="样式 12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48">
    <w:name w:val="样式 1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49">
    <w:name w:val="样式 1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0">
    <w:name w:val="样式 1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1">
    <w:name w:val="样式 1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2">
    <w:name w:val="样式 12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3">
    <w:name w:val="样式 12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4">
    <w:name w:val="样式 1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5">
    <w:name w:val="样式 1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6">
    <w:name w:val="样式 13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7">
    <w:name w:val="样式 13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58">
    <w:name w:val="样式 1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59">
    <w:name w:val="样式 1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0">
    <w:name w:val="样式 1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1">
    <w:name w:val="样式 1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2">
    <w:name w:val="样式 13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3">
    <w:name w:val="样式 13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4">
    <w:name w:val="样式 1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5">
    <w:name w:val="样式 1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6">
    <w:name w:val="样式 13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7">
    <w:name w:val="样式 13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68">
    <w:name w:val="样式 1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69">
    <w:name w:val="样式 1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0">
    <w:name w:val="样式 1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1">
    <w:name w:val="样式 1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2">
    <w:name w:val="样式 13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3">
    <w:name w:val="样式 1407 10 磅"/>
    <w:next w:val="142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4">
    <w:name w:val="样式 1408 10 磅"/>
    <w:next w:val="1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5">
    <w:name w:val="样式 1409 10 磅"/>
    <w:next w:val="14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6">
    <w:name w:val="样式 13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7">
    <w:name w:val="样式 13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78">
    <w:name w:val="样式 1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79">
    <w:name w:val="样式 1397 10 磅"/>
    <w:next w:val="14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0">
    <w:name w:val="样式 1398 10 磅"/>
    <w:next w:val="1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1">
    <w:name w:val="样式 1399 10 磅"/>
    <w:next w:val="14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2">
    <w:name w:val="样式 1400 10 磅"/>
    <w:next w:val="141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3">
    <w:name w:val="样式 1401 10 磅"/>
    <w:next w:val="141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4">
    <w:name w:val="样式 1402 10 磅"/>
    <w:next w:val="14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5">
    <w:name w:val="样式 1403 10 磅"/>
    <w:next w:val="1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6">
    <w:name w:val="样式 1404 10 磅"/>
    <w:next w:val="1421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7">
    <w:name w:val="样式 1405 10 磅"/>
    <w:next w:val="142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88">
    <w:name w:val="样式 1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89">
    <w:name w:val="样式 1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0">
    <w:name w:val="样式 1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1">
    <w:name w:val="样式 1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2">
    <w:name w:val="样式 13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3">
    <w:name w:val="样式 13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4">
    <w:name w:val="样式 1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5">
    <w:name w:val="样式 1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6">
    <w:name w:val="样式 13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7">
    <w:name w:val="样式 133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498">
    <w:name w:val="样式 1381 10 磅"/>
    <w:next w:val="1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499">
    <w:name w:val="样式 1382 10 磅"/>
    <w:next w:val="14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0">
    <w:name w:val="样式 1383 10 磅"/>
    <w:next w:val="14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1">
    <w:name w:val="样式 1384 10 磅"/>
    <w:next w:val="14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2">
    <w:name w:val="样式 1385 10 磅"/>
    <w:next w:val="140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3">
    <w:name w:val="样式 1386 10 磅"/>
    <w:next w:val="140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4">
    <w:name w:val="样式 1387 10 磅"/>
    <w:next w:val="14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5">
    <w:name w:val="样式 1388 10 磅"/>
    <w:next w:val="14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6">
    <w:name w:val="样式 1389 10 磅"/>
    <w:next w:val="1412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7">
    <w:name w:val="样式 1390 10 磅"/>
    <w:next w:val="1413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08">
    <w:name w:val="样式 1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09">
    <w:name w:val="样式 1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0">
    <w:name w:val="样式 1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1">
    <w:name w:val="样式 1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2">
    <w:name w:val="样式 13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3">
    <w:name w:val="样式 13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4">
    <w:name w:val="样式 1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5">
    <w:name w:val="样式 1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6">
    <w:name w:val="样式 13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7">
    <w:name w:val="样式 13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18">
    <w:name w:val="样式 1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19">
    <w:name w:val="样式 1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0">
    <w:name w:val="样式 1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1">
    <w:name w:val="样式 1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2">
    <w:name w:val="样式 13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3">
    <w:name w:val="样式 13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4">
    <w:name w:val="样式 1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5">
    <w:name w:val="样式 1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6">
    <w:name w:val="样式 13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7">
    <w:name w:val="样式 13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28">
    <w:name w:val="样式 1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29">
    <w:name w:val="样式 1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0">
    <w:name w:val="样式 1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1">
    <w:name w:val="样式 1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2">
    <w:name w:val="样式 13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3">
    <w:name w:val="样式 13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4">
    <w:name w:val="样式 1378 10 磅"/>
    <w:next w:val="1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5">
    <w:name w:val="样式 1379 10 磅"/>
    <w:next w:val="1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6">
    <w:name w:val="样式 13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7">
    <w:name w:val="样式 13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38">
    <w:name w:val="样式 1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39">
    <w:name w:val="样式 1368 10 磅"/>
    <w:next w:val="13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0">
    <w:name w:val="样式 1369 10 磅"/>
    <w:next w:val="13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1">
    <w:name w:val="样式 1370 10 磅"/>
    <w:next w:val="1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2">
    <w:name w:val="样式 1371 10 磅"/>
    <w:next w:val="1394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3">
    <w:name w:val="样式 1372 10 磅"/>
    <w:next w:val="1395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4">
    <w:name w:val="样式 1373 10 磅"/>
    <w:next w:val="1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5">
    <w:name w:val="样式 1374 10 磅"/>
    <w:next w:val="1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6">
    <w:name w:val="样式 1375 10 磅"/>
    <w:next w:val="1398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7">
    <w:name w:val="样式 1376 10 磅"/>
    <w:next w:val="1399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48">
    <w:name w:val="样式 1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49">
    <w:name w:val="样式 1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0">
    <w:name w:val="样式 1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1">
    <w:name w:val="样式 1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2">
    <w:name w:val="样式 13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3">
    <w:name w:val="样式 13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4">
    <w:name w:val="样式 1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5">
    <w:name w:val="样式 1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6">
    <w:name w:val="样式 13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7">
    <w:name w:val="样式 13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58">
    <w:name w:val="样式 1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59">
    <w:name w:val="样式 1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0">
    <w:name w:val="样式 1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1">
    <w:name w:val="样式 1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2">
    <w:name w:val="样式 14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3">
    <w:name w:val="样式 14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4">
    <w:name w:val="样式 1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5">
    <w:name w:val="样式 1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6">
    <w:name w:val="样式 14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7">
    <w:name w:val="样式 141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68">
    <w:name w:val="样式 1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69">
    <w:name w:val="样式 1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0">
    <w:name w:val="样式 1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1">
    <w:name w:val="样式 1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2">
    <w:name w:val="样式 14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3">
    <w:name w:val="样式 14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4">
    <w:name w:val="样式 1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5">
    <w:name w:val="样式 1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6">
    <w:name w:val="样式 14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7">
    <w:name w:val="样式 14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78">
    <w:name w:val="样式 1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79">
    <w:name w:val="样式 1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0">
    <w:name w:val="样式 1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1">
    <w:name w:val="样式 1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2">
    <w:name w:val="样式 14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3">
    <w:name w:val="样式 14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4">
    <w:name w:val="样式 1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5">
    <w:name w:val="样式 1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6">
    <w:name w:val="样式 14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87">
    <w:name w:val="样式 1434 10 磅"/>
    <w:next w:val="14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8">
    <w:name w:val="样式 1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89">
    <w:name w:val="样式 1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0">
    <w:name w:val="样式 1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1">
    <w:name w:val="样式 1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2">
    <w:name w:val="样式 14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3">
    <w:name w:val="样式 14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4">
    <w:name w:val="样式 1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5">
    <w:name w:val="样式 1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6">
    <w:name w:val="样式 14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7">
    <w:name w:val="样式 1444 10 磅"/>
    <w:next w:val="146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598">
    <w:name w:val="样式 1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599">
    <w:name w:val="样式 1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0">
    <w:name w:val="样式 1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1">
    <w:name w:val="样式 1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2">
    <w:name w:val="样式 14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3">
    <w:name w:val="样式 145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4">
    <w:name w:val="样式 1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5">
    <w:name w:val="样式 1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6">
    <w:name w:val="样式 14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7">
    <w:name w:val="样式 14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08">
    <w:name w:val="样式 1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09">
    <w:name w:val="样式 1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0">
    <w:name w:val="样式 1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1">
    <w:name w:val="样式 14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2">
    <w:name w:val="样式 1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3">
    <w:name w:val="样式 1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4">
    <w:name w:val="样式 14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15">
    <w:name w:val="样式 1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6">
    <w:name w:val="样式 1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7">
    <w:name w:val="样式 1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8">
    <w:name w:val="样式 1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19">
    <w:name w:val="样式 14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0">
    <w:name w:val="样式 14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1">
    <w:name w:val="样式 1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2">
    <w:name w:val="样式 146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3">
    <w:name w:val="样式 1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4">
    <w:name w:val="样式 1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5">
    <w:name w:val="样式 1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6">
    <w:name w:val="样式 1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7">
    <w:name w:val="样式 14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28">
    <w:name w:val="样式 1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29">
    <w:name w:val="样式 1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0">
    <w:name w:val="样式 14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1">
    <w:name w:val="样式 1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2">
    <w:name w:val="样式 1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3">
    <w:name w:val="样式 1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4">
    <w:name w:val="样式 1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5">
    <w:name w:val="样式 148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6">
    <w:name w:val="样式 14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37">
    <w:name w:val="样式 1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8">
    <w:name w:val="样式 1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39">
    <w:name w:val="样式 14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0">
    <w:name w:val="样式 1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1">
    <w:name w:val="样式 1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2">
    <w:name w:val="样式 1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3">
    <w:name w:val="样式 1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4">
    <w:name w:val="样式 14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5">
    <w:name w:val="样式 14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6">
    <w:name w:val="样式 1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7">
    <w:name w:val="样式 1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48">
    <w:name w:val="样式 14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49">
    <w:name w:val="样式 1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0">
    <w:name w:val="样式 1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1">
    <w:name w:val="样式 1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2">
    <w:name w:val="样式 1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3">
    <w:name w:val="样式 150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4">
    <w:name w:val="样式 150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5">
    <w:name w:val="样式 1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6">
    <w:name w:val="样式 1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7">
    <w:name w:val="样式 15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58">
    <w:name w:val="样式 1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59">
    <w:name w:val="样式 1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0">
    <w:name w:val="样式 1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1">
    <w:name w:val="样式 1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2">
    <w:name w:val="样式 150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3">
    <w:name w:val="样式 151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4">
    <w:name w:val="样式 1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5">
    <w:name w:val="样式 1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6">
    <w:name w:val="样式 15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67">
    <w:name w:val="样式 1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8">
    <w:name w:val="样式 1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69">
    <w:name w:val="样式 1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0">
    <w:name w:val="样式 1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1">
    <w:name w:val="样式 15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2">
    <w:name w:val="样式 15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3">
    <w:name w:val="样式 1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4">
    <w:name w:val="样式 1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5">
    <w:name w:val="样式 15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76">
    <w:name w:val="样式 1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7">
    <w:name w:val="样式 1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8">
    <w:name w:val="样式 1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79">
    <w:name w:val="样式 1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0">
    <w:name w:val="样式 15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1">
    <w:name w:val="样式 15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2">
    <w:name w:val="样式 1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3">
    <w:name w:val="样式 1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4">
    <w:name w:val="样式 15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85">
    <w:name w:val="样式 1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6">
    <w:name w:val="样式 1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7">
    <w:name w:val="样式 1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8">
    <w:name w:val="样式 1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89">
    <w:name w:val="样式 15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0">
    <w:name w:val="样式 153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1">
    <w:name w:val="样式 1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2">
    <w:name w:val="样式 1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3">
    <w:name w:val="样式 15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4">
    <w:name w:val="样式 1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5">
    <w:name w:val="样式 1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6">
    <w:name w:val="样式 1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7">
    <w:name w:val="样式 1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698">
    <w:name w:val="样式 15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699">
    <w:name w:val="样式 15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0">
    <w:name w:val="样式 1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1">
    <w:name w:val="样式 1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2">
    <w:name w:val="样式 15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3">
    <w:name w:val="样式 1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4">
    <w:name w:val="样式 15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05">
    <w:name w:val="样式 1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6">
    <w:name w:val="样式 1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7">
    <w:name w:val="样式 1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8">
    <w:name w:val="样式 1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09">
    <w:name w:val="样式 1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0">
    <w:name w:val="样式 1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1">
    <w:name w:val="样式 15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2">
    <w:name w:val="样式 15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3">
    <w:name w:val="样式 1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4">
    <w:name w:val="样式 1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5">
    <w:name w:val="样式 15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16">
    <w:name w:val="样式 1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7">
    <w:name w:val="样式 1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8">
    <w:name w:val="样式 1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19">
    <w:name w:val="样式 1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0">
    <w:name w:val="样式 15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1">
    <w:name w:val="样式 15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2">
    <w:name w:val="样式 1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3">
    <w:name w:val="样式 1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4">
    <w:name w:val="样式 15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25">
    <w:name w:val="样式 1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6">
    <w:name w:val="样式 1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7">
    <w:name w:val="样式 1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8">
    <w:name w:val="样式 1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29">
    <w:name w:val="样式 15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0">
    <w:name w:val="样式 157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1">
    <w:name w:val="样式 1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2">
    <w:name w:val="样式 1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3">
    <w:name w:val="样式 15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4">
    <w:name w:val="样式 1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5">
    <w:name w:val="样式 1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6">
    <w:name w:val="样式 1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7">
    <w:name w:val="样式 1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38">
    <w:name w:val="样式 1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39">
    <w:name w:val="样式 15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0">
    <w:name w:val="样式 1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1">
    <w:name w:val="样式 1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2">
    <w:name w:val="样式 15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3">
    <w:name w:val="样式 1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4">
    <w:name w:val="样式 1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5">
    <w:name w:val="样式 1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6">
    <w:name w:val="样式 1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47">
    <w:name w:val="样式 15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8">
    <w:name w:val="样式 15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49">
    <w:name w:val="样式 1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0">
    <w:name w:val="样式 1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1">
    <w:name w:val="样式 15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2">
    <w:name w:val="样式 1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3">
    <w:name w:val="样式 1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4">
    <w:name w:val="样式 1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5">
    <w:name w:val="样式 1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6">
    <w:name w:val="样式 16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7">
    <w:name w:val="样式 16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58">
    <w:name w:val="样式 1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59">
    <w:name w:val="样式 1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0">
    <w:name w:val="样式 16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1">
    <w:name w:val="样式 1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2">
    <w:name w:val="样式 1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3">
    <w:name w:val="样式 1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4">
    <w:name w:val="样式 1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5">
    <w:name w:val="样式 16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6">
    <w:name w:val="样式 161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67">
    <w:name w:val="样式 1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8">
    <w:name w:val="样式 1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69">
    <w:name w:val="样式 16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0">
    <w:name w:val="样式 1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1">
    <w:name w:val="样式 1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2">
    <w:name w:val="样式 1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3">
    <w:name w:val="样式 1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4">
    <w:name w:val="样式 16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5">
    <w:name w:val="样式 162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6">
    <w:name w:val="样式 1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7">
    <w:name w:val="样式 1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78">
    <w:name w:val="样式 16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79">
    <w:name w:val="样式 1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0">
    <w:name w:val="样式 1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1">
    <w:name w:val="样式 1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2">
    <w:name w:val="样式 1629 10 磅"/>
    <w:next w:val="1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3">
    <w:name w:val="样式 1630 10 磅"/>
    <w:next w:val="1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4">
    <w:name w:val="样式 1631 10 磅"/>
    <w:next w:val="1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5">
    <w:name w:val="样式 1632 10 磅"/>
    <w:next w:val="1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6">
    <w:name w:val="样式 1633 10 磅"/>
    <w:next w:val="1656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7">
    <w:name w:val="样式 1634 10 磅"/>
    <w:next w:val="1657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88">
    <w:name w:val="样式 1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89">
    <w:name w:val="样式 1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0">
    <w:name w:val="样式 1637 10 磅"/>
    <w:next w:val="1660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1">
    <w:name w:val="样式 1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2">
    <w:name w:val="样式 16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3">
    <w:name w:val="样式 164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4">
    <w:name w:val="样式 1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5">
    <w:name w:val="样式 1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6">
    <w:name w:val="样式 16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797">
    <w:name w:val="样式 1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8">
    <w:name w:val="样式 1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799">
    <w:name w:val="样式 1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0">
    <w:name w:val="样式 1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1">
    <w:name w:val="样式 16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2">
    <w:name w:val="样式 164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3">
    <w:name w:val="样式 1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4">
    <w:name w:val="样式 1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5">
    <w:name w:val="样式 16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06">
    <w:name w:val="样式 1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7">
    <w:name w:val="样式 1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8">
    <w:name w:val="样式 1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09">
    <w:name w:val="样式 1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0">
    <w:name w:val="样式 16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1">
    <w:name w:val="样式 165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2">
    <w:name w:val="样式 1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3">
    <w:name w:val="样式 1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4">
    <w:name w:val="样式 166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15">
    <w:name w:val="样式 1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6">
    <w:name w:val="样式 1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7">
    <w:name w:val="样式 1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8">
    <w:name w:val="样式 1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19">
    <w:name w:val="样式 16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0">
    <w:name w:val="样式 16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1">
    <w:name w:val="样式 1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2">
    <w:name w:val="样式 1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3">
    <w:name w:val="样式 167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4">
    <w:name w:val="样式 1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5">
    <w:name w:val="样式 1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6">
    <w:name w:val="样式 1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7">
    <w:name w:val="样式 1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28">
    <w:name w:val="样式 16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29">
    <w:name w:val="样式 16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0">
    <w:name w:val="样式 1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1">
    <w:name w:val="样式 1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2">
    <w:name w:val="样式 16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3">
    <w:name w:val="样式 1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4">
    <w:name w:val="样式 1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5">
    <w:name w:val="样式 1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6">
    <w:name w:val="样式 1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37">
    <w:name w:val="样式 16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8">
    <w:name w:val="样式 16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39">
    <w:name w:val="样式 1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0">
    <w:name w:val="样式 1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1">
    <w:name w:val="样式 16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2">
    <w:name w:val="样式 1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3">
    <w:name w:val="样式 1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4">
    <w:name w:val="样式 1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5">
    <w:name w:val="样式 1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6">
    <w:name w:val="样式 16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7">
    <w:name w:val="样式 169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48">
    <w:name w:val="样式 1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49">
    <w:name w:val="样式 1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0">
    <w:name w:val="样式 169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1">
    <w:name w:val="样式 1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2">
    <w:name w:val="样式 1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3">
    <w:name w:val="样式 1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4">
    <w:name w:val="样式 1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5">
    <w:name w:val="样式 17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6">
    <w:name w:val="样式 17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57">
    <w:name w:val="样式 1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8">
    <w:name w:val="样式 1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59">
    <w:name w:val="样式 170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0">
    <w:name w:val="样式 1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1">
    <w:name w:val="样式 1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2">
    <w:name w:val="样式 1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3">
    <w:name w:val="样式 1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4">
    <w:name w:val="样式 17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5">
    <w:name w:val="样式 17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6">
    <w:name w:val="样式 1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7">
    <w:name w:val="样式 1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68">
    <w:name w:val="样式 17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69">
    <w:name w:val="样式 1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0">
    <w:name w:val="样式 1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1">
    <w:name w:val="样式 1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2">
    <w:name w:val="样式 1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3">
    <w:name w:val="样式 17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4">
    <w:name w:val="样式 17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5">
    <w:name w:val="样式 1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6">
    <w:name w:val="样式 1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7">
    <w:name w:val="样式 172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78">
    <w:name w:val="样式 1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79">
    <w:name w:val="样式 1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0">
    <w:name w:val="样式 1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1">
    <w:name w:val="样式 1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2">
    <w:name w:val="样式 17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3">
    <w:name w:val="样式 173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4">
    <w:name w:val="样式 17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5">
    <w:name w:val="样式 1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6">
    <w:name w:val="样式 173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87">
    <w:name w:val="样式 1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8">
    <w:name w:val="样式 1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89">
    <w:name w:val="样式 1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0">
    <w:name w:val="样式 1737 10 磅"/>
    <w:next w:val="17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1">
    <w:name w:val="样式 1738 10 磅"/>
    <w:next w:val="1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2">
    <w:name w:val="样式 17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3">
    <w:name w:val="样式 1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4">
    <w:name w:val="样式 1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5">
    <w:name w:val="样式 1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896">
    <w:name w:val="样式 1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7">
    <w:name w:val="样式 1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8">
    <w:name w:val="样式 1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899">
    <w:name w:val="样式 1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0">
    <w:name w:val="样式 17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1">
    <w:name w:val="样式 17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2">
    <w:name w:val="样式 1749 10 磅"/>
    <w:next w:val="17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3">
    <w:name w:val="样式 1750 10 磅"/>
    <w:next w:val="17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4">
    <w:name w:val="样式 1751 10 磅"/>
    <w:next w:val="1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5">
    <w:name w:val="样式 1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6">
    <w:name w:val="样式 1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7">
    <w:name w:val="样式 1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08">
    <w:name w:val="样式 17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09">
    <w:name w:val="样式 17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0">
    <w:name w:val="样式 1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1">
    <w:name w:val="样式 1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2">
    <w:name w:val="样式 17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3">
    <w:name w:val="样式 1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4">
    <w:name w:val="样式 1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5">
    <w:name w:val="样式 1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6">
    <w:name w:val="样式 17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7">
    <w:name w:val="样式 176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18">
    <w:name w:val="样式 1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19">
    <w:name w:val="样式 1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0">
    <w:name w:val="样式 17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1">
    <w:name w:val="样式 1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2">
    <w:name w:val="样式 1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3">
    <w:name w:val="样式 1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4">
    <w:name w:val="样式 17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5">
    <w:name w:val="样式 17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6">
    <w:name w:val="样式 1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7">
    <w:name w:val="样式 1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28">
    <w:name w:val="样式 17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29">
    <w:name w:val="样式 1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0">
    <w:name w:val="样式 1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1">
    <w:name w:val="样式 1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2">
    <w:name w:val="样式 17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3">
    <w:name w:val="样式 17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4">
    <w:name w:val="样式 1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5">
    <w:name w:val="样式 1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6">
    <w:name w:val="样式 17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37">
    <w:name w:val="样式 1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8">
    <w:name w:val="样式 1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39">
    <w:name w:val="样式 1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0">
    <w:name w:val="样式 178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1">
    <w:name w:val="样式 178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2">
    <w:name w:val="样式 1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3">
    <w:name w:val="样式 1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4">
    <w:name w:val="样式 17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5">
    <w:name w:val="样式 1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6">
    <w:name w:val="样式 1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7">
    <w:name w:val="样式 1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48">
    <w:name w:val="样式 17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49">
    <w:name w:val="样式 179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0">
    <w:name w:val="样式 1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1">
    <w:name w:val="样式 1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2">
    <w:name w:val="样式 17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3">
    <w:name w:val="样式 1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4">
    <w:name w:val="样式 1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5">
    <w:name w:val="样式 1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6">
    <w:name w:val="样式 180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7">
    <w:name w:val="样式 180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58">
    <w:name w:val="样式 1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59">
    <w:name w:val="样式 1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0">
    <w:name w:val="样式 18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1">
    <w:name w:val="样式 1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2">
    <w:name w:val="样式 1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3">
    <w:name w:val="样式 1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4">
    <w:name w:val="样式 18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5">
    <w:name w:val="样式 181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6">
    <w:name w:val="样式 1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7">
    <w:name w:val="样式 1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68">
    <w:name w:val="样式 181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69">
    <w:name w:val="样式 1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0">
    <w:name w:val="样式 1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1">
    <w:name w:val="样式 1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2">
    <w:name w:val="样式 181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3">
    <w:name w:val="样式 18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4">
    <w:name w:val="样式 1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5">
    <w:name w:val="样式 1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6">
    <w:name w:val="样式 182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77">
    <w:name w:val="样式 1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8">
    <w:name w:val="样式 1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79">
    <w:name w:val="样式 1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0">
    <w:name w:val="样式 18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1">
    <w:name w:val="样式 182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2">
    <w:name w:val="样式 1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3">
    <w:name w:val="样式 1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4">
    <w:name w:val="样式 183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5">
    <w:name w:val="样式 1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6">
    <w:name w:val="样式 1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7">
    <w:name w:val="样式 1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88">
    <w:name w:val="样式 18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89">
    <w:name w:val="样式 18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0">
    <w:name w:val="样式 1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1">
    <w:name w:val="样式 1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2">
    <w:name w:val="样式 18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3">
    <w:name w:val="样式 1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4">
    <w:name w:val="样式 1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5">
    <w:name w:val="样式 1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6">
    <w:name w:val="样式 18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7">
    <w:name w:val="样式 18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1998">
    <w:name w:val="样式 1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1999">
    <w:name w:val="样式 1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0">
    <w:name w:val="样式 18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1">
    <w:name w:val="样式 1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2">
    <w:name w:val="样式 1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3">
    <w:name w:val="样式 1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4">
    <w:name w:val="样式 185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5">
    <w:name w:val="样式 18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6">
    <w:name w:val="样式 1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7">
    <w:name w:val="样式 1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08">
    <w:name w:val="样式 185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09">
    <w:name w:val="样式 1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0">
    <w:name w:val="样式 1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1">
    <w:name w:val="样式 1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2">
    <w:name w:val="样式 185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3">
    <w:name w:val="样式 186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4">
    <w:name w:val="样式 1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5">
    <w:name w:val="样式 1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6">
    <w:name w:val="样式 18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17">
    <w:name w:val="样式 1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8">
    <w:name w:val="样式 1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19">
    <w:name w:val="样式 1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0">
    <w:name w:val="样式 186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1">
    <w:name w:val="样式 186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2">
    <w:name w:val="样式 1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3">
    <w:name w:val="样式 1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4">
    <w:name w:val="样式 18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5">
    <w:name w:val="样式 1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6">
    <w:name w:val="样式 1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7">
    <w:name w:val="样式 1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28">
    <w:name w:val="样式 18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29">
    <w:name w:val="样式 187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0">
    <w:name w:val="样式 1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1">
    <w:name w:val="样式 1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2">
    <w:name w:val="样式 18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3">
    <w:name w:val="样式 1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4">
    <w:name w:val="样式 1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5">
    <w:name w:val="样式 1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6">
    <w:name w:val="样式 1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37">
    <w:name w:val="样式 18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8">
    <w:name w:val="样式 18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39">
    <w:name w:val="样式 188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0">
    <w:name w:val="样式 1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1">
    <w:name w:val="样式 1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2">
    <w:name w:val="样式 1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3">
    <w:name w:val="样式 1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4">
    <w:name w:val="样式 189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5">
    <w:name w:val="样式 189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6">
    <w:name w:val="样式 1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7">
    <w:name w:val="样式 1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48">
    <w:name w:val="样式 189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49">
    <w:name w:val="样式 1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0">
    <w:name w:val="样式 1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1">
    <w:name w:val="样式 1898 10 磅"/>
    <w:next w:val="19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2">
    <w:name w:val="样式 1899 10 磅"/>
    <w:next w:val="19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3">
    <w:name w:val="样式 1900 10 磅"/>
    <w:next w:val="1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4">
    <w:name w:val="样式 1901 10 磅"/>
    <w:next w:val="19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5">
    <w:name w:val="样式 1902 10 磅"/>
    <w:next w:val="19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6">
    <w:name w:val="样式 1903 10 磅"/>
    <w:next w:val="1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7">
    <w:name w:val="样式 1904 10 磅"/>
    <w:next w:val="1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8">
    <w:name w:val="样式 1905 10 磅"/>
    <w:next w:val="1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59">
    <w:name w:val="样式 1906 10 磅"/>
    <w:next w:val="1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0">
    <w:name w:val="样式 1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1">
    <w:name w:val="样式 1908 10 磅"/>
    <w:next w:val="1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2">
    <w:name w:val="样式 1909 10 磅"/>
    <w:next w:val="1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3">
    <w:name w:val="样式 1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4">
    <w:name w:val="样式 1911 10 磅"/>
    <w:next w:val="1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5">
    <w:name w:val="样式 1912 10 磅"/>
    <w:next w:val="1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6">
    <w:name w:val="样式 1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7">
    <w:name w:val="样式 1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8">
    <w:name w:val="样式 1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69">
    <w:name w:val="样式 1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0">
    <w:name w:val="样式 19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1">
    <w:name w:val="样式 191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2">
    <w:name w:val="样式 1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3">
    <w:name w:val="样式 1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4">
    <w:name w:val="样式 192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75">
    <w:name w:val="样式 1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6">
    <w:name w:val="样式 1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7">
    <w:name w:val="样式 1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8">
    <w:name w:val="样式 1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79">
    <w:name w:val="样式 19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0">
    <w:name w:val="样式 192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1">
    <w:name w:val="样式 1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2">
    <w:name w:val="样式 1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3">
    <w:name w:val="样式 1930 10 磅"/>
    <w:next w:val="19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4">
    <w:name w:val="样式 1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5">
    <w:name w:val="样式 1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6">
    <w:name w:val="样式 1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7">
    <w:name w:val="样式 1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88">
    <w:name w:val="样式 19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89">
    <w:name w:val="样式 193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0">
    <w:name w:val="样式 1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1">
    <w:name w:val="样式 1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2">
    <w:name w:val="样式 193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3">
    <w:name w:val="样式 1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4">
    <w:name w:val="样式 1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5">
    <w:name w:val="样式 1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6">
    <w:name w:val="样式 1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097">
    <w:name w:val="样式 19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8">
    <w:name w:val="样式 19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099">
    <w:name w:val="样式 1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0">
    <w:name w:val="样式 1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1">
    <w:name w:val="样式 194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2">
    <w:name w:val="样式 1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3">
    <w:name w:val="样式 1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4">
    <w:name w:val="样式 1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5">
    <w:name w:val="样式 1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6">
    <w:name w:val="样式 19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7">
    <w:name w:val="样式 195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08">
    <w:name w:val="样式 1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09">
    <w:name w:val="样式 1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0">
    <w:name w:val="样式 195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1">
    <w:name w:val="样式 1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2">
    <w:name w:val="样式 1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3">
    <w:name w:val="样式 1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4">
    <w:name w:val="样式 1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5">
    <w:name w:val="样式 19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6">
    <w:name w:val="样式 196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17">
    <w:name w:val="样式 1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8">
    <w:name w:val="样式 1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19">
    <w:name w:val="样式 196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0">
    <w:name w:val="样式 1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1">
    <w:name w:val="样式 1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2">
    <w:name w:val="样式 1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3">
    <w:name w:val="样式 1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4">
    <w:name w:val="样式 197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5">
    <w:name w:val="样式 197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6">
    <w:name w:val="样式 1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7">
    <w:name w:val="样式 1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28">
    <w:name w:val="样式 197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29">
    <w:name w:val="样式 1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0">
    <w:name w:val="样式 1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1">
    <w:name w:val="样式 1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2">
    <w:name w:val="样式 1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3">
    <w:name w:val="样式 19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4">
    <w:name w:val="样式 198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5">
    <w:name w:val="样式 1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6">
    <w:name w:val="样式 1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7">
    <w:name w:val="样式 198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38">
    <w:name w:val="样式 1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39">
    <w:name w:val="样式 1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0">
    <w:name w:val="样式 1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1">
    <w:name w:val="样式 1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2">
    <w:name w:val="样式 198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3">
    <w:name w:val="样式 199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4">
    <w:name w:val="样式 1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5">
    <w:name w:val="样式 1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6">
    <w:name w:val="样式 199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47">
    <w:name w:val="样式 1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8">
    <w:name w:val="样式 1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49">
    <w:name w:val="样式 1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0">
    <w:name w:val="样式 1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1">
    <w:name w:val="样式 199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2">
    <w:name w:val="样式 199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3">
    <w:name w:val="样式 2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4">
    <w:name w:val="样式 2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5">
    <w:name w:val="样式 200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56">
    <w:name w:val="样式 2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7">
    <w:name w:val="样式 2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8">
    <w:name w:val="样式 2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59">
    <w:name w:val="样式 2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0">
    <w:name w:val="样式 20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1">
    <w:name w:val="样式 200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2">
    <w:name w:val="样式 2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3">
    <w:name w:val="样式 2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4">
    <w:name w:val="样式 201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65">
    <w:name w:val="样式 2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6">
    <w:name w:val="样式 2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7">
    <w:name w:val="样式 2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8">
    <w:name w:val="样式 2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69">
    <w:name w:val="样式 20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0">
    <w:name w:val="样式 201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1">
    <w:name w:val="样式 2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2">
    <w:name w:val="样式 2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3">
    <w:name w:val="样式 202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4">
    <w:name w:val="样式 2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5">
    <w:name w:val="样式 2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6">
    <w:name w:val="样式 2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7">
    <w:name w:val="样式 2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78">
    <w:name w:val="样式 20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79">
    <w:name w:val="样式 202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0">
    <w:name w:val="样式 2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1">
    <w:name w:val="样式 2028 10 磅"/>
    <w:next w:val="2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2">
    <w:name w:val="样式 202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3">
    <w:name w:val="样式 2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4">
    <w:name w:val="样式 2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5">
    <w:name w:val="样式 2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6">
    <w:name w:val="样式 2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87">
    <w:name w:val="样式 20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8">
    <w:name w:val="样式 203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89">
    <w:name w:val="样式 2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0">
    <w:name w:val="样式 2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1">
    <w:name w:val="样式 2038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2">
    <w:name w:val="样式 2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3">
    <w:name w:val="样式 2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4">
    <w:name w:val="样式 2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5">
    <w:name w:val="样式 2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6">
    <w:name w:val="样式 20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7">
    <w:name w:val="样式 20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198">
    <w:name w:val="样式 2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199">
    <w:name w:val="样式 2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0">
    <w:name w:val="样式 204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1">
    <w:name w:val="样式 2048 10 磅"/>
    <w:next w:val="2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2">
    <w:name w:val="样式 2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3">
    <w:name w:val="样式 2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4">
    <w:name w:val="样式 2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5">
    <w:name w:val="样式 205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6">
    <w:name w:val="样式 205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07">
    <w:name w:val="样式 2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8">
    <w:name w:val="样式 2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09">
    <w:name w:val="样式 205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0">
    <w:name w:val="样式 2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1">
    <w:name w:val="样式 2058 10 磅"/>
    <w:next w:val="2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2">
    <w:name w:val="样式 2059 10 磅"/>
    <w:next w:val="20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3">
    <w:name w:val="样式 2060 10 磅"/>
    <w:next w:val="2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4">
    <w:name w:val="样式 2061 10 磅"/>
    <w:next w:val="2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5">
    <w:name w:val="样式 206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6">
    <w:name w:val="样式 2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7">
    <w:name w:val="样式 2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18">
    <w:name w:val="样式 206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19">
    <w:name w:val="样式 2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0">
    <w:name w:val="样式 2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1">
    <w:name w:val="样式 2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2">
    <w:name w:val="样式 2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3">
    <w:name w:val="样式 2070 10 磅"/>
    <w:next w:val="20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4">
    <w:name w:val="样式 2071 10 磅"/>
    <w:next w:val="20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5">
    <w:name w:val="样式 2072 10 磅"/>
    <w:next w:val="20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6">
    <w:name w:val="样式 2073 10 磅"/>
    <w:next w:val="20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7">
    <w:name w:val="样式 207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28">
    <w:name w:val="样式 2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29">
    <w:name w:val="样式 2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0">
    <w:name w:val="样式 2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1">
    <w:name w:val="样式 2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2">
    <w:name w:val="样式 2079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3">
    <w:name w:val="样式 2080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4">
    <w:name w:val="样式 2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5">
    <w:name w:val="样式 2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6">
    <w:name w:val="样式 208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2237">
    <w:name w:val="样式 2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8">
    <w:name w:val="样式 2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39">
    <w:name w:val="样式 2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0">
    <w:name w:val="样式 2087 10 磅"/>
    <w:next w:val="2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1">
    <w:name w:val="样式 2088 10 磅"/>
    <w:next w:val="21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2">
    <w:name w:val="样式 2089 10 磅"/>
    <w:next w:val="2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3">
    <w:name w:val="样式 2090 10 磅"/>
    <w:next w:val="2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4">
    <w:name w:val="样式 2091 10 磅"/>
    <w:next w:val="2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5">
    <w:name w:val="样式 2092 10 磅"/>
    <w:next w:val="21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6">
    <w:name w:val="样式 2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7">
    <w:name w:val="样式 2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8">
    <w:name w:val="样式 2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49">
    <w:name w:val="样式 2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0">
    <w:name w:val="样式 2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1">
    <w:name w:val="样式 2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2">
    <w:name w:val="样式 2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3">
    <w:name w:val="样式 2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4">
    <w:name w:val="样式 2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5">
    <w:name w:val="样式 2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6">
    <w:name w:val="样式 2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7">
    <w:name w:val="样式 2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8">
    <w:name w:val="样式 2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59">
    <w:name w:val="样式 2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0">
    <w:name w:val="样式 2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1">
    <w:name w:val="样式 2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2">
    <w:name w:val="样式 2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3">
    <w:name w:val="样式 2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4">
    <w:name w:val="样式 2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5">
    <w:name w:val="样式 2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6">
    <w:name w:val="样式 2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7">
    <w:name w:val="样式 2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8">
    <w:name w:val="样式 2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69">
    <w:name w:val="样式 2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0">
    <w:name w:val="样式 2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1">
    <w:name w:val="样式 2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2">
    <w:name w:val="样式 2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3">
    <w:name w:val="样式 2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4">
    <w:name w:val="样式 2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5">
    <w:name w:val="样式 2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6">
    <w:name w:val="样式 2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7">
    <w:name w:val="样式 2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8">
    <w:name w:val="样式 2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79">
    <w:name w:val="样式 2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0">
    <w:name w:val="样式 2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1">
    <w:name w:val="样式 2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2">
    <w:name w:val="样式 2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3">
    <w:name w:val="样式 2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4">
    <w:name w:val="样式 2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5">
    <w:name w:val="样式 2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6">
    <w:name w:val="样式 2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7">
    <w:name w:val="样式 2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8">
    <w:name w:val="样式 2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89">
    <w:name w:val="样式 2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0">
    <w:name w:val="样式 2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1">
    <w:name w:val="样式 2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2">
    <w:name w:val="样式 2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3">
    <w:name w:val="样式 2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4">
    <w:name w:val="样式 2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5">
    <w:name w:val="样式 2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6">
    <w:name w:val="样式 2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7">
    <w:name w:val="样式 2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8">
    <w:name w:val="样式 2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299">
    <w:name w:val="样式 2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0">
    <w:name w:val="样式 2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1">
    <w:name w:val="样式 2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2">
    <w:name w:val="样式 2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3">
    <w:name w:val="样式 2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4">
    <w:name w:val="样式 2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5">
    <w:name w:val="样式 2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6">
    <w:name w:val="样式 2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7">
    <w:name w:val="样式 2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8">
    <w:name w:val="样式 2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09">
    <w:name w:val="样式 2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0">
    <w:name w:val="样式 2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1">
    <w:name w:val="样式 2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2">
    <w:name w:val="样式 2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3">
    <w:name w:val="样式 2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4">
    <w:name w:val="样式 2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5">
    <w:name w:val="样式 2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6">
    <w:name w:val="样式 2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7">
    <w:name w:val="样式 2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8">
    <w:name w:val="样式 2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19">
    <w:name w:val="样式 2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0">
    <w:name w:val="样式 2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1">
    <w:name w:val="样式 2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2">
    <w:name w:val="样式 2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3">
    <w:name w:val="样式 2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4">
    <w:name w:val="样式 2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5">
    <w:name w:val="样式 2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6">
    <w:name w:val="样式 2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7">
    <w:name w:val="样式 2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8">
    <w:name w:val="样式 2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29">
    <w:name w:val="样式 2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0">
    <w:name w:val="样式 2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1">
    <w:name w:val="样式 2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2">
    <w:name w:val="样式 2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3">
    <w:name w:val="样式 2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4">
    <w:name w:val="样式 2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5">
    <w:name w:val="样式 2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6">
    <w:name w:val="样式 2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7">
    <w:name w:val="样式 2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8">
    <w:name w:val="样式 2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39">
    <w:name w:val="样式 2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0">
    <w:name w:val="样式 2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1">
    <w:name w:val="样式 2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2">
    <w:name w:val="样式 2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3">
    <w:name w:val="样式 2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4">
    <w:name w:val="样式 2191 10 磅"/>
    <w:next w:val="22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5">
    <w:name w:val="样式 2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6">
    <w:name w:val="样式 2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7">
    <w:name w:val="样式 2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8">
    <w:name w:val="样式 2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49">
    <w:name w:val="样式 2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0">
    <w:name w:val="样式 2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1">
    <w:name w:val="样式 2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2">
    <w:name w:val="样式 2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3">
    <w:name w:val="样式 2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4">
    <w:name w:val="样式 2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5">
    <w:name w:val="样式 2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6">
    <w:name w:val="样式 2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7">
    <w:name w:val="样式 2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8">
    <w:name w:val="样式 2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59">
    <w:name w:val="样式 2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0">
    <w:name w:val="样式 2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1">
    <w:name w:val="样式 2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2">
    <w:name w:val="样式 2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3">
    <w:name w:val="样式 2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4">
    <w:name w:val="样式 2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5">
    <w:name w:val="样式 2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6">
    <w:name w:val="样式 2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7">
    <w:name w:val="样式 2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8">
    <w:name w:val="样式 2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69">
    <w:name w:val="样式 2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0">
    <w:name w:val="样式 2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1">
    <w:name w:val="样式 2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2">
    <w:name w:val="样式 2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3">
    <w:name w:val="样式 2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4">
    <w:name w:val="样式 2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5">
    <w:name w:val="样式 2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6">
    <w:name w:val="样式 2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7">
    <w:name w:val="样式 2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8">
    <w:name w:val="样式 2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79">
    <w:name w:val="样式 2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0">
    <w:name w:val="样式 2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1">
    <w:name w:val="样式 2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2">
    <w:name w:val="样式 2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3">
    <w:name w:val="样式 2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4">
    <w:name w:val="样式 2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5">
    <w:name w:val="样式 2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6">
    <w:name w:val="样式 2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7">
    <w:name w:val="样式 2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8">
    <w:name w:val="样式 2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89">
    <w:name w:val="样式 2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0">
    <w:name w:val="样式 2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1">
    <w:name w:val="样式 2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2">
    <w:name w:val="样式 2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3">
    <w:name w:val="样式 2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4">
    <w:name w:val="样式 2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5">
    <w:name w:val="样式 2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6">
    <w:name w:val="样式 2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7">
    <w:name w:val="样式 2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8">
    <w:name w:val="样式 2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399">
    <w:name w:val="样式 2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0">
    <w:name w:val="样式 2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1">
    <w:name w:val="样式 2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2">
    <w:name w:val="样式 2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3">
    <w:name w:val="样式 2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4">
    <w:name w:val="样式 2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5">
    <w:name w:val="样式 2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6">
    <w:name w:val="样式 2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7">
    <w:name w:val="样式 2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8">
    <w:name w:val="样式 2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09">
    <w:name w:val="样式 2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0">
    <w:name w:val="样式 2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1">
    <w:name w:val="样式 2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2">
    <w:name w:val="样式 2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3">
    <w:name w:val="样式 2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4">
    <w:name w:val="样式 2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5">
    <w:name w:val="样式 2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6">
    <w:name w:val="样式 2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7">
    <w:name w:val="样式 2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8">
    <w:name w:val="样式 2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19">
    <w:name w:val="样式 2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0">
    <w:name w:val="样式 2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1">
    <w:name w:val="样式 2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2">
    <w:name w:val="样式 2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3">
    <w:name w:val="样式 2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4">
    <w:name w:val="样式 2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5">
    <w:name w:val="样式 2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6">
    <w:name w:val="样式 2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7">
    <w:name w:val="样式 2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8">
    <w:name w:val="样式 2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29">
    <w:name w:val="样式 2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0">
    <w:name w:val="样式 2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1">
    <w:name w:val="样式 2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2">
    <w:name w:val="样式 2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3">
    <w:name w:val="样式 2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4">
    <w:name w:val="样式 2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5">
    <w:name w:val="样式 2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6">
    <w:name w:val="样式 2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7">
    <w:name w:val="样式 2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8">
    <w:name w:val="样式 2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39">
    <w:name w:val="样式 2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0">
    <w:name w:val="样式 2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1">
    <w:name w:val="样式 2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2">
    <w:name w:val="样式 2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3">
    <w:name w:val="样式 2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4">
    <w:name w:val="样式 2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5">
    <w:name w:val="样式 2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6">
    <w:name w:val="样式 2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7">
    <w:name w:val="样式 2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8">
    <w:name w:val="样式 2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49">
    <w:name w:val="样式 2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0">
    <w:name w:val="样式 2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1">
    <w:name w:val="样式 2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2">
    <w:name w:val="样式 2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3">
    <w:name w:val="样式 2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4">
    <w:name w:val="样式 2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5">
    <w:name w:val="样式 2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6">
    <w:name w:val="样式 2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7">
    <w:name w:val="样式 2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8">
    <w:name w:val="样式 2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59">
    <w:name w:val="样式 2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0">
    <w:name w:val="样式 2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1">
    <w:name w:val="样式 2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2">
    <w:name w:val="样式 2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3">
    <w:name w:val="样式 2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4">
    <w:name w:val="样式 2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5">
    <w:name w:val="样式 2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6">
    <w:name w:val="样式 2313 10 磅"/>
    <w:next w:val="23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7">
    <w:name w:val="样式 2314 10 磅"/>
    <w:next w:val="2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8">
    <w:name w:val="样式 2315 10 磅"/>
    <w:next w:val="2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69">
    <w:name w:val="样式 2316 10 磅"/>
    <w:next w:val="2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70">
    <w:name w:val="正文文字"/>
    <w:basedOn w:val="0"/>
    <w:next w:val="0"/>
    <w:pPr>
      <w:spacing w:after="120"/>
    </w:pPr>
  </w:style>
  <w:style w:type="paragraph" w:customStyle="1" w:styleId="247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247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2473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4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247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247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247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2479">
    <w:name w:val="样式 2317 10 磅"/>
    <w:next w:val="2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0">
    <w:name w:val="样式 2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1">
    <w:name w:val="样式 2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2">
    <w:name w:val="样式 2320 10 磅"/>
    <w:next w:val="2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3">
    <w:name w:val="样式 2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4">
    <w:name w:val="样式 2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5">
    <w:name w:val="样式 2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6">
    <w:name w:val="样式 2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7">
    <w:name w:val="样式 2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8">
    <w:name w:val="样式 2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89">
    <w:name w:val="样式 2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0">
    <w:name w:val="样式 2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1">
    <w:name w:val="样式 2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2">
    <w:name w:val="样式 2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3">
    <w:name w:val="样式 2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4">
    <w:name w:val="样式 2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5">
    <w:name w:val="样式 2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6">
    <w:name w:val="样式 2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7">
    <w:name w:val="样式 2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8">
    <w:name w:val="样式 2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499">
    <w:name w:val="样式 2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0">
    <w:name w:val="样式 2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1">
    <w:name w:val="样式 2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2">
    <w:name w:val="样式 2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3">
    <w:name w:val="样式 2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4">
    <w:name w:val="样式 2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5">
    <w:name w:val="样式 2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6">
    <w:name w:val="样式 2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7">
    <w:name w:val="样式 2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8">
    <w:name w:val="样式 2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09">
    <w:name w:val="样式 2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0">
    <w:name w:val="样式 2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1">
    <w:name w:val="样式 2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2">
    <w:name w:val="样式 2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3">
    <w:name w:val="样式 2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4">
    <w:name w:val="样式 2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5">
    <w:name w:val="样式 2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6">
    <w:name w:val="样式 2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7">
    <w:name w:val="样式 2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8">
    <w:name w:val="样式 2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19">
    <w:name w:val="样式 2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0">
    <w:name w:val="样式 2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1">
    <w:name w:val="样式 2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2">
    <w:name w:val="样式 2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3">
    <w:name w:val="样式 2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4">
    <w:name w:val="样式 2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5">
    <w:name w:val="样式 2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6">
    <w:name w:val="样式 2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7">
    <w:name w:val="样式 2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8">
    <w:name w:val="样式 2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29">
    <w:name w:val="样式 2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0">
    <w:name w:val="样式 2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1">
    <w:name w:val="样式 2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2">
    <w:name w:val="样式 2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3">
    <w:name w:val="样式 2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4">
    <w:name w:val="样式 2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5">
    <w:name w:val="样式 2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6">
    <w:name w:val="样式 2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7">
    <w:name w:val="样式 2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8">
    <w:name w:val="样式 2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39">
    <w:name w:val="样式 2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0">
    <w:name w:val="样式 2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1">
    <w:name w:val="样式 2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2">
    <w:name w:val="样式 2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3">
    <w:name w:val="样式 2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4">
    <w:name w:val="样式 2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5">
    <w:name w:val="样式 2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6">
    <w:name w:val="样式 2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7">
    <w:name w:val="样式 2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8">
    <w:name w:val="样式 2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49">
    <w:name w:val="样式 2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0">
    <w:name w:val="样式 2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1">
    <w:name w:val="样式 2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2">
    <w:name w:val="样式 2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3">
    <w:name w:val="样式 2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4">
    <w:name w:val="样式 2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5">
    <w:name w:val="样式 2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6">
    <w:name w:val="样式 2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7">
    <w:name w:val="样式 2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8">
    <w:name w:val="样式 2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59">
    <w:name w:val="样式 2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0">
    <w:name w:val="样式 2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1">
    <w:name w:val="样式 2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2">
    <w:name w:val="样式 2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3">
    <w:name w:val="样式 2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4">
    <w:name w:val="样式 2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5">
    <w:name w:val="样式 2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6">
    <w:name w:val="样式 2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7">
    <w:name w:val="样式 2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8">
    <w:name w:val="样式 2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69">
    <w:name w:val="样式 2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0">
    <w:name w:val="样式 2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1">
    <w:name w:val="样式 2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2">
    <w:name w:val="样式 2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3">
    <w:name w:val="样式 2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4">
    <w:name w:val="样式 2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5">
    <w:name w:val="样式 2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6">
    <w:name w:val="样式 2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7">
    <w:name w:val="样式 2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8">
    <w:name w:val="样式 2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79">
    <w:name w:val="样式 2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0">
    <w:name w:val="样式 2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1">
    <w:name w:val="样式 2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2">
    <w:name w:val="样式 2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3">
    <w:name w:val="样式 2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4">
    <w:name w:val="样式 2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5">
    <w:name w:val="样式 2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6">
    <w:name w:val="样式 2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7">
    <w:name w:val="样式 2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8">
    <w:name w:val="样式 2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89">
    <w:name w:val="样式 2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0">
    <w:name w:val="样式 2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1">
    <w:name w:val="样式 2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2">
    <w:name w:val="样式 2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3">
    <w:name w:val="样式 2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4">
    <w:name w:val="样式 2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5">
    <w:name w:val="样式 2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6">
    <w:name w:val="样式 2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7">
    <w:name w:val="样式 2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8">
    <w:name w:val="样式 2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599">
    <w:name w:val="样式 2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0">
    <w:name w:val="样式 2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1">
    <w:name w:val="样式 2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2">
    <w:name w:val="样式 2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3">
    <w:name w:val="样式 2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4">
    <w:name w:val="样式 2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5">
    <w:name w:val="样式 2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6">
    <w:name w:val="样式 2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7">
    <w:name w:val="样式 2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8">
    <w:name w:val="样式 2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09">
    <w:name w:val="样式 2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0">
    <w:name w:val="样式 2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1">
    <w:name w:val="样式 2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2">
    <w:name w:val="样式 2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3">
    <w:name w:val="样式 2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4">
    <w:name w:val="样式 2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5">
    <w:name w:val="样式 2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6">
    <w:name w:val="样式 2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7">
    <w:name w:val="样式 2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8">
    <w:name w:val="样式 2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19">
    <w:name w:val="样式 2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0">
    <w:name w:val="样式 2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1">
    <w:name w:val="样式 2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2">
    <w:name w:val="样式 2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3">
    <w:name w:val="样式 2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4">
    <w:name w:val="样式 2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5">
    <w:name w:val="样式 2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6">
    <w:name w:val="样式 2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7">
    <w:name w:val="样式 2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8">
    <w:name w:val="样式 2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29">
    <w:name w:val="样式 2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0">
    <w:name w:val="样式 2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1">
    <w:name w:val="样式 2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2">
    <w:name w:val="样式 2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3">
    <w:name w:val="样式 2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4">
    <w:name w:val="样式 2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5">
    <w:name w:val="样式 2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6">
    <w:name w:val="样式 2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7">
    <w:name w:val="样式 2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8">
    <w:name w:val="样式 2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39">
    <w:name w:val="样式 2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0">
    <w:name w:val="样式 2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1">
    <w:name w:val="样式 2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2">
    <w:name w:val="样式 2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3">
    <w:name w:val="样式 2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4">
    <w:name w:val="样式 2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5">
    <w:name w:val="样式 2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6">
    <w:name w:val="样式 2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7">
    <w:name w:val="样式 2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8">
    <w:name w:val="样式 2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49">
    <w:name w:val="样式 2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0">
    <w:name w:val="样式 2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1">
    <w:name w:val="样式 2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2">
    <w:name w:val="样式 2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3">
    <w:name w:val="样式 2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4">
    <w:name w:val="样式 2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5">
    <w:name w:val="样式 2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6">
    <w:name w:val="样式 2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7">
    <w:name w:val="样式 2495 10 磅"/>
    <w:next w:val="2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8">
    <w:name w:val="样式 2496 10 磅"/>
    <w:next w:val="2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59">
    <w:name w:val="样式 2497 10 磅"/>
    <w:next w:val="2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0">
    <w:name w:val="样式 2498 10 磅"/>
    <w:next w:val="2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1">
    <w:name w:val="样式 2499 10 磅"/>
    <w:next w:val="2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2">
    <w:name w:val="样式 2500 10 磅"/>
    <w:next w:val="2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3">
    <w:name w:val="样式 2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4">
    <w:name w:val="样式 2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5">
    <w:name w:val="样式 2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6">
    <w:name w:val="样式 2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7">
    <w:name w:val="样式 2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8">
    <w:name w:val="样式 2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69">
    <w:name w:val="样式 2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0">
    <w:name w:val="样式 2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1">
    <w:name w:val="样式 2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2">
    <w:name w:val="样式 25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3">
    <w:name w:val="样式 2511 10 磅"/>
    <w:next w:val="2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4">
    <w:name w:val="样式 2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5">
    <w:name w:val="样式 2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6">
    <w:name w:val="样式 2514 10 磅"/>
    <w:next w:val="25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7">
    <w:name w:val="样式 2515 10 磅"/>
    <w:next w:val="25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8">
    <w:name w:val="样式 2516 10 磅"/>
    <w:next w:val="2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79">
    <w:name w:val="样式 2517 10 磅"/>
    <w:next w:val="2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0">
    <w:name w:val="样式 2518 10 磅"/>
    <w:next w:val="2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1">
    <w:name w:val="样式 2519 10 磅"/>
    <w:next w:val="2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2">
    <w:name w:val="样式 2520 10 磅"/>
    <w:next w:val="2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3">
    <w:name w:val="样式 2521 10 磅"/>
    <w:next w:val="2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4">
    <w:name w:val="样式 2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5">
    <w:name w:val="样式 2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6">
    <w:name w:val="样式 2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7">
    <w:name w:val="样式 2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8">
    <w:name w:val="样式 2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89">
    <w:name w:val="样式 2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0">
    <w:name w:val="样式 2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1">
    <w:name w:val="样式 2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2">
    <w:name w:val="样式 2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3">
    <w:name w:val="样式 2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4">
    <w:name w:val="样式 2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5">
    <w:name w:val="样式 2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6">
    <w:name w:val="样式 2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7">
    <w:name w:val="样式 2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8">
    <w:name w:val="样式 2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699">
    <w:name w:val="样式 2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0">
    <w:name w:val="样式 2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1">
    <w:name w:val="样式 2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2">
    <w:name w:val="样式 2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3">
    <w:name w:val="样式 2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4">
    <w:name w:val="样式 2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5">
    <w:name w:val="样式 2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6">
    <w:name w:val="样式 2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7">
    <w:name w:val="样式 2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8">
    <w:name w:val="样式 2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09">
    <w:name w:val="样式 2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0">
    <w:name w:val="样式 2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1">
    <w:name w:val="样式 2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2">
    <w:name w:val="样式 2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3">
    <w:name w:val="样式 2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4">
    <w:name w:val="样式 2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5">
    <w:name w:val="样式 2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6">
    <w:name w:val="样式 2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7">
    <w:name w:val="样式 2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8">
    <w:name w:val="样式 2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19">
    <w:name w:val="样式 2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0">
    <w:name w:val="样式 2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1">
    <w:name w:val="样式 2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2">
    <w:name w:val="样式 2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3">
    <w:name w:val="样式 2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4">
    <w:name w:val="样式 2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5">
    <w:name w:val="样式 2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6">
    <w:name w:val="样式 2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7">
    <w:name w:val="样式 2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8">
    <w:name w:val="样式 2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29">
    <w:name w:val="样式 2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0">
    <w:name w:val="样式 2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1">
    <w:name w:val="样式 2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2">
    <w:name w:val="样式 2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3">
    <w:name w:val="样式 2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4">
    <w:name w:val="样式 2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5">
    <w:name w:val="样式 2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6">
    <w:name w:val="样式 2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7">
    <w:name w:val="样式 2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8">
    <w:name w:val="样式 2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39">
    <w:name w:val="样式 2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0">
    <w:name w:val="样式 2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1">
    <w:name w:val="样式 2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2">
    <w:name w:val="样式 2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3">
    <w:name w:val="样式 2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4">
    <w:name w:val="样式 2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5">
    <w:name w:val="样式 2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6">
    <w:name w:val="样式 2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7">
    <w:name w:val="样式 2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8">
    <w:name w:val="样式 2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49">
    <w:name w:val="样式 2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0">
    <w:name w:val="样式 2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1">
    <w:name w:val="样式 2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2">
    <w:name w:val="样式 2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3">
    <w:name w:val="样式 2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4">
    <w:name w:val="样式 2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5">
    <w:name w:val="样式 2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6">
    <w:name w:val="样式 2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7">
    <w:name w:val="样式 2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8">
    <w:name w:val="样式 2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59">
    <w:name w:val="样式 2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0">
    <w:name w:val="样式 2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1">
    <w:name w:val="样式 2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2">
    <w:name w:val="样式 2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3">
    <w:name w:val="样式 2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4">
    <w:name w:val="样式 2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5">
    <w:name w:val="样式 2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6">
    <w:name w:val="样式 2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7">
    <w:name w:val="样式 2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8">
    <w:name w:val="样式 2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69">
    <w:name w:val="样式 2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0">
    <w:name w:val="样式 2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1">
    <w:name w:val="样式 2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2">
    <w:name w:val="样式 2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3">
    <w:name w:val="样式 2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4">
    <w:name w:val="样式 2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5">
    <w:name w:val="样式 2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6">
    <w:name w:val="样式 2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7">
    <w:name w:val="样式 2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8">
    <w:name w:val="样式 2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79">
    <w:name w:val="样式 2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0">
    <w:name w:val="样式 2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1">
    <w:name w:val="样式 2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2">
    <w:name w:val="样式 2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3">
    <w:name w:val="样式 2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4">
    <w:name w:val="样式 2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5">
    <w:name w:val="样式 2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6">
    <w:name w:val="样式 2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7">
    <w:name w:val="样式 2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8">
    <w:name w:val="样式 2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89">
    <w:name w:val="样式 2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0">
    <w:name w:val="样式 2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1">
    <w:name w:val="样式 2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2">
    <w:name w:val="样式 2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3">
    <w:name w:val="样式 2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4">
    <w:name w:val="样式 2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5">
    <w:name w:val="样式 2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6">
    <w:name w:val="样式 2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7">
    <w:name w:val="样式 2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8">
    <w:name w:val="样式 2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799">
    <w:name w:val="样式 2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0">
    <w:name w:val="样式 2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1">
    <w:name w:val="样式 2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2">
    <w:name w:val="样式 2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3">
    <w:name w:val="样式 2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4">
    <w:name w:val="样式 2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5">
    <w:name w:val="样式 2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6">
    <w:name w:val="样式 2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7">
    <w:name w:val="样式 2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8">
    <w:name w:val="样式 2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09">
    <w:name w:val="样式 2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0">
    <w:name w:val="样式 2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1">
    <w:name w:val="样式 2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2">
    <w:name w:val="样式 2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3">
    <w:name w:val="样式 2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4">
    <w:name w:val="样式 2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5">
    <w:name w:val="样式 2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6">
    <w:name w:val="样式 2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7">
    <w:name w:val="样式 2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8">
    <w:name w:val="样式 2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19">
    <w:name w:val="样式 2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0">
    <w:name w:val="样式 2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1">
    <w:name w:val="样式 2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2">
    <w:name w:val="样式 2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3">
    <w:name w:val="样式 2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4">
    <w:name w:val="样式 2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5">
    <w:name w:val="样式 2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6">
    <w:name w:val="样式 2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7">
    <w:name w:val="样式 2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8">
    <w:name w:val="样式 2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29">
    <w:name w:val="样式 2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0">
    <w:name w:val="样式 2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1">
    <w:name w:val="样式 2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2">
    <w:name w:val="样式 2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3">
    <w:name w:val="样式 2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4">
    <w:name w:val="样式 2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5">
    <w:name w:val="样式 2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6">
    <w:name w:val="样式 2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7">
    <w:name w:val="样式 2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8">
    <w:name w:val="样式 2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39">
    <w:name w:val="样式 2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0">
    <w:name w:val="样式 2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1">
    <w:name w:val="样式 2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2">
    <w:name w:val="样式 2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3">
    <w:name w:val="样式 2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4">
    <w:name w:val="样式 2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5">
    <w:name w:val="样式 2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6">
    <w:name w:val="样式 2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7">
    <w:name w:val="样式 2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8">
    <w:name w:val="样式 2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49">
    <w:name w:val="样式 2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0">
    <w:name w:val="样式 2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1">
    <w:name w:val="样式 2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2">
    <w:name w:val="样式 2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3">
    <w:name w:val="样式 2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4">
    <w:name w:val="样式 2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5">
    <w:name w:val="样式 2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6">
    <w:name w:val="样式 2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7">
    <w:name w:val="样式 2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8">
    <w:name w:val="样式 2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59">
    <w:name w:val="样式 2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0">
    <w:name w:val="样式 2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1">
    <w:name w:val="样式 2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2">
    <w:name w:val="样式 2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3">
    <w:name w:val="样式 2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4">
    <w:name w:val="样式 2702 10 磅"/>
    <w:next w:val="2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5">
    <w:name w:val="样式 2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6">
    <w:name w:val="样式 2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7">
    <w:name w:val="样式 2705 10 磅"/>
    <w:next w:val="2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8">
    <w:name w:val="样式 2706 10 磅"/>
    <w:next w:val="2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69">
    <w:name w:val="样式 2707 10 磅"/>
    <w:next w:val="2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0">
    <w:name w:val="样式 2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1">
    <w:name w:val="样式 2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2">
    <w:name w:val="样式 2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3">
    <w:name w:val="样式 2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4">
    <w:name w:val="样式 2712 10 磅"/>
    <w:next w:val="2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5">
    <w:name w:val="样式 2713 10 磅"/>
    <w:next w:val="2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6">
    <w:name w:val="样式 2714 10 磅"/>
    <w:next w:val="2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7">
    <w:name w:val="样式 2715 10 磅"/>
    <w:next w:val="2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8">
    <w:name w:val="样式 2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79">
    <w:name w:val="样式 2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0">
    <w:name w:val="样式 2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1">
    <w:name w:val="样式 2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2">
    <w:name w:val="样式 2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3">
    <w:name w:val="样式 2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4">
    <w:name w:val="样式 2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5">
    <w:name w:val="样式 2723 10 磅"/>
    <w:next w:val="2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6">
    <w:name w:val="样式 2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7">
    <w:name w:val="样式 2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8">
    <w:name w:val="样式 2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89">
    <w:name w:val="样式 2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0">
    <w:name w:val="样式 2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1">
    <w:name w:val="样式 2729 10 磅"/>
    <w:next w:val="27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2">
    <w:name w:val="样式 2730 10 磅"/>
    <w:next w:val="2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3">
    <w:name w:val="样式 2731 10 磅"/>
    <w:next w:val="2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4">
    <w:name w:val="样式 2732 10 磅"/>
    <w:next w:val="27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5">
    <w:name w:val="样式 2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6">
    <w:name w:val="样式 2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7">
    <w:name w:val="样式 2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8">
    <w:name w:val="样式 2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899">
    <w:name w:val="样式 2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0">
    <w:name w:val="样式 2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1">
    <w:name w:val="样式 2739 10 磅"/>
    <w:next w:val="2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2">
    <w:name w:val="样式 2740 10 磅"/>
    <w:next w:val="27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3">
    <w:name w:val="样式 2741 10 磅"/>
    <w:next w:val="27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4">
    <w:name w:val="样式 2742 10 磅"/>
    <w:next w:val="27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5">
    <w:name w:val="样式 2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6">
    <w:name w:val="样式 2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7">
    <w:name w:val="样式 2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8">
    <w:name w:val="样式 2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09">
    <w:name w:val="样式 2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0">
    <w:name w:val="样式 2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1">
    <w:name w:val="样式 2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2">
    <w:name w:val="样式 2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3">
    <w:name w:val="样式 2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4">
    <w:name w:val="样式 2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5">
    <w:name w:val="样式 2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6">
    <w:name w:val="样式 2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7">
    <w:name w:val="样式 2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8">
    <w:name w:val="样式 2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19">
    <w:name w:val="样式 2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0">
    <w:name w:val="样式 2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1">
    <w:name w:val="样式 2759 10 磅"/>
    <w:next w:val="2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2">
    <w:name w:val="样式 2760 10 磅"/>
    <w:next w:val="2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3">
    <w:name w:val="样式 2761 10 磅"/>
    <w:next w:val="27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4">
    <w:name w:val="样式 2762 10 磅"/>
    <w:next w:val="27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5">
    <w:name w:val="样式 2763 10 磅"/>
    <w:next w:val="2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6">
    <w:name w:val="样式 2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7">
    <w:name w:val="样式 2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8">
    <w:name w:val="样式 2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29">
    <w:name w:val="样式 2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0">
    <w:name w:val="样式 2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1">
    <w:name w:val="样式 2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2">
    <w:name w:val="样式 2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3">
    <w:name w:val="样式 2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4">
    <w:name w:val="样式 2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5">
    <w:name w:val="样式 2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6">
    <w:name w:val="样式 2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7">
    <w:name w:val="样式 2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8">
    <w:name w:val="样式 2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39">
    <w:name w:val="样式 2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0">
    <w:name w:val="样式 27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1">
    <w:name w:val="样式 2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2">
    <w:name w:val="样式 2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3">
    <w:name w:val="样式 2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4">
    <w:name w:val="样式 2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5">
    <w:name w:val="样式 2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6">
    <w:name w:val="样式 2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7">
    <w:name w:val="样式 2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8">
    <w:name w:val="样式 2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49">
    <w:name w:val="样式 2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0">
    <w:name w:val="样式 2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1">
    <w:name w:val="样式 2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2">
    <w:name w:val="样式 2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3">
    <w:name w:val="样式 2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4">
    <w:name w:val="样式 2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5">
    <w:name w:val="样式 2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6">
    <w:name w:val="样式 2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7">
    <w:name w:val="样式 2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8">
    <w:name w:val="样式 2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59">
    <w:name w:val="样式 2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0">
    <w:name w:val="样式 2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1">
    <w:name w:val="样式 2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2">
    <w:name w:val="样式 2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3">
    <w:name w:val="样式 2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4">
    <w:name w:val="样式 2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5">
    <w:name w:val="样式 2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6">
    <w:name w:val="样式 2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7">
    <w:name w:val="样式 2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8">
    <w:name w:val="样式 2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69">
    <w:name w:val="样式 2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0">
    <w:name w:val="样式 2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1">
    <w:name w:val="样式 2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2">
    <w:name w:val="样式 2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3">
    <w:name w:val="样式 2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4">
    <w:name w:val="样式 2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5">
    <w:name w:val="样式 2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6">
    <w:name w:val="样式 2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7">
    <w:name w:val="样式 2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8">
    <w:name w:val="样式 2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79">
    <w:name w:val="样式 2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0">
    <w:name w:val="样式 2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1">
    <w:name w:val="样式 2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2">
    <w:name w:val="样式 2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3">
    <w:name w:val="样式 2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4">
    <w:name w:val="样式 28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5">
    <w:name w:val="样式 2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6">
    <w:name w:val="样式 2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7">
    <w:name w:val="样式 2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8">
    <w:name w:val="样式 2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89">
    <w:name w:val="样式 2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0">
    <w:name w:val="样式 2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1">
    <w:name w:val="样式 2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2">
    <w:name w:val="样式 2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3">
    <w:name w:val="样式 2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4">
    <w:name w:val="样式 2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5">
    <w:name w:val="样式 2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6">
    <w:name w:val="样式 2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7">
    <w:name w:val="样式 2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8">
    <w:name w:val="样式 2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2999">
    <w:name w:val="样式 2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0">
    <w:name w:val="样式 2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1">
    <w:name w:val="样式 2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2">
    <w:name w:val="样式 2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3">
    <w:name w:val="样式 2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4">
    <w:name w:val="样式 2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5">
    <w:name w:val="样式 2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6">
    <w:name w:val="样式 2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7">
    <w:name w:val="样式 2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8">
    <w:name w:val="样式 2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09">
    <w:name w:val="样式 2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0">
    <w:name w:val="样式 2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1">
    <w:name w:val="样式 2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2">
    <w:name w:val="样式 2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3">
    <w:name w:val="样式 2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4">
    <w:name w:val="样式 2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5">
    <w:name w:val="样式 2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6">
    <w:name w:val="样式 2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7">
    <w:name w:val="样式 2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8">
    <w:name w:val="样式 2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19">
    <w:name w:val="样式 2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0">
    <w:name w:val="样式 2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1">
    <w:name w:val="样式 2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2">
    <w:name w:val="样式 2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3">
    <w:name w:val="样式 2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4">
    <w:name w:val="样式 2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5">
    <w:name w:val="样式 2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6">
    <w:name w:val="样式 2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7">
    <w:name w:val="样式 2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8">
    <w:name w:val="样式 2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29">
    <w:name w:val="样式 2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0">
    <w:name w:val="样式 2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1">
    <w:name w:val="样式 2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2">
    <w:name w:val="样式 2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3">
    <w:name w:val="样式 2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4">
    <w:name w:val="样式 2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5">
    <w:name w:val="样式 2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6">
    <w:name w:val="样式 2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7">
    <w:name w:val="样式 2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8">
    <w:name w:val="样式 2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39">
    <w:name w:val="样式 2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0">
    <w:name w:val="样式 2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1">
    <w:name w:val="样式 2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2">
    <w:name w:val="样式 2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3">
    <w:name w:val="样式 2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4">
    <w:name w:val="样式 2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5">
    <w:name w:val="样式 2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6">
    <w:name w:val="样式 2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7">
    <w:name w:val="样式 2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8">
    <w:name w:val="样式 2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49">
    <w:name w:val="样式 2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0">
    <w:name w:val="样式 2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1">
    <w:name w:val="样式 2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2">
    <w:name w:val="样式 2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3">
    <w:name w:val="样式 2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4">
    <w:name w:val="样式 2892 10 磅"/>
    <w:next w:val="2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5">
    <w:name w:val="样式 2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6">
    <w:name w:val="样式 2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7">
    <w:name w:val="样式 2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8">
    <w:name w:val="样式 2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59">
    <w:name w:val="样式 2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0">
    <w:name w:val="样式 2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1">
    <w:name w:val="样式 2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2">
    <w:name w:val="样式 2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3">
    <w:name w:val="样式 2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4">
    <w:name w:val="样式 2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5">
    <w:name w:val="样式 2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6">
    <w:name w:val="样式 2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7">
    <w:name w:val="样式 2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8">
    <w:name w:val="样式 2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69">
    <w:name w:val="样式 2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0">
    <w:name w:val="样式 2908 10 磅"/>
    <w:next w:val="2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1">
    <w:name w:val="样式 2909 10 磅"/>
    <w:next w:val="2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2">
    <w:name w:val="样式 2910 10 磅"/>
    <w:next w:val="2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3">
    <w:name w:val="样式 2911 10 磅"/>
    <w:next w:val="2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4">
    <w:name w:val="样式 2912 10 磅"/>
    <w:next w:val="2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5">
    <w:name w:val="样式 2913 10 磅"/>
    <w:next w:val="2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6">
    <w:name w:val="样式 2914 10 磅"/>
    <w:next w:val="2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7">
    <w:name w:val="样式 2915 10 磅"/>
    <w:next w:val="2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8">
    <w:name w:val="样式 2916 10 磅"/>
    <w:next w:val="2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79">
    <w:name w:val="样式 2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0">
    <w:name w:val="样式 2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1">
    <w:name w:val="样式 2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2">
    <w:name w:val="样式 2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3">
    <w:name w:val="样式 2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4">
    <w:name w:val="样式 2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5">
    <w:name w:val="样式 2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6">
    <w:name w:val="样式 2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7">
    <w:name w:val="样式 2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8">
    <w:name w:val="样式 2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89">
    <w:name w:val="样式 2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0">
    <w:name w:val="样式 2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1">
    <w:name w:val="样式 2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2">
    <w:name w:val="样式 2930 10 磅"/>
    <w:next w:val="29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3">
    <w:name w:val="样式 2931 10 磅"/>
    <w:next w:val="29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4">
    <w:name w:val="样式 2932 10 磅"/>
    <w:next w:val="29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5">
    <w:name w:val="样式 2933 10 磅"/>
    <w:next w:val="29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6">
    <w:name w:val="样式 2934 10 磅"/>
    <w:next w:val="2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7">
    <w:name w:val="样式 2935 10 磅"/>
    <w:next w:val="29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8">
    <w:name w:val="样式 2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099">
    <w:name w:val="样式 2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0">
    <w:name w:val="样式 2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1">
    <w:name w:val="样式 2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2">
    <w:name w:val="样式 2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3">
    <w:name w:val="样式 2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4">
    <w:name w:val="样式 2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5">
    <w:name w:val="样式 2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6">
    <w:name w:val="样式 2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7">
    <w:name w:val="样式 2945 10 磅"/>
    <w:next w:val="29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8">
    <w:name w:val="样式 2946 10 磅"/>
    <w:next w:val="29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09">
    <w:name w:val="样式 2947 10 磅"/>
    <w:next w:val="29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0">
    <w:name w:val="样式 2948 10 磅"/>
    <w:next w:val="2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1">
    <w:name w:val="样式 2949 10 磅"/>
    <w:next w:val="29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2">
    <w:name w:val="样式 2950 10 磅"/>
    <w:next w:val="29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3">
    <w:name w:val="样式 2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4">
    <w:name w:val="样式 2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5">
    <w:name w:val="样式 2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6">
    <w:name w:val="样式 2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7">
    <w:name w:val="样式 2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8">
    <w:name w:val="样式 2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19">
    <w:name w:val="样式 2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0">
    <w:name w:val="样式 2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1">
    <w:name w:val="样式 29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2">
    <w:name w:val="样式 2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3">
    <w:name w:val="样式 2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4">
    <w:name w:val="样式 2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5">
    <w:name w:val="样式 2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6">
    <w:name w:val="样式 2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7">
    <w:name w:val="样式 2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8">
    <w:name w:val="样式 2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29">
    <w:name w:val="样式 2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0">
    <w:name w:val="样式 2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1">
    <w:name w:val="样式 29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2">
    <w:name w:val="样式 29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3">
    <w:name w:val="样式 2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4">
    <w:name w:val="样式 29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5">
    <w:name w:val="样式 29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6">
    <w:name w:val="样式 2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7">
    <w:name w:val="样式 29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8">
    <w:name w:val="样式 2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39">
    <w:name w:val="样式 2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0">
    <w:name w:val="样式 2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1">
    <w:name w:val="样式 2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2">
    <w:name w:val="样式 2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3">
    <w:name w:val="样式 2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4">
    <w:name w:val="样式 2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5">
    <w:name w:val="样式 2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6">
    <w:name w:val="样式 2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7">
    <w:name w:val="样式 2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8">
    <w:name w:val="样式 2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49">
    <w:name w:val="样式 2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0">
    <w:name w:val="样式 2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1">
    <w:name w:val="样式 2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2">
    <w:name w:val="样式 2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3">
    <w:name w:val="样式 2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4">
    <w:name w:val="样式 2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5">
    <w:name w:val="样式 2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6">
    <w:name w:val="样式 2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7">
    <w:name w:val="样式 2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8">
    <w:name w:val="样式 2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59">
    <w:name w:val="样式 2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0">
    <w:name w:val="样式 2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1">
    <w:name w:val="样式 2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2">
    <w:name w:val="样式 3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3">
    <w:name w:val="样式 3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4">
    <w:name w:val="样式 3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5">
    <w:name w:val="样式 3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6">
    <w:name w:val="样式 3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7">
    <w:name w:val="样式 3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8">
    <w:name w:val="样式 3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69">
    <w:name w:val="样式 3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0">
    <w:name w:val="样式 3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1">
    <w:name w:val="样式 3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2">
    <w:name w:val="样式 3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3">
    <w:name w:val="样式 3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4">
    <w:name w:val="样式 3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5">
    <w:name w:val="样式 3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6">
    <w:name w:val="样式 3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7">
    <w:name w:val="样式 3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8">
    <w:name w:val="样式 3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79">
    <w:name w:val="样式 3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0">
    <w:name w:val="样式 3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1">
    <w:name w:val="样式 3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2">
    <w:name w:val="样式 3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3">
    <w:name w:val="样式 3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4">
    <w:name w:val="样式 3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5">
    <w:name w:val="样式 3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6">
    <w:name w:val="样式 3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7">
    <w:name w:val="样式 3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8">
    <w:name w:val="样式 3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89">
    <w:name w:val="样式 3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0">
    <w:name w:val="样式 3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1">
    <w:name w:val="样式 3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2">
    <w:name w:val="样式 3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3">
    <w:name w:val="样式 3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4">
    <w:name w:val="样式 3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5">
    <w:name w:val="样式 3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6">
    <w:name w:val="样式 3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7">
    <w:name w:val="样式 3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8">
    <w:name w:val="样式 3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199">
    <w:name w:val="样式 3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0">
    <w:name w:val="样式 3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1">
    <w:name w:val="样式 3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2">
    <w:name w:val="样式 3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3">
    <w:name w:val="样式 3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4">
    <w:name w:val="样式 3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5">
    <w:name w:val="样式 3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6">
    <w:name w:val="样式 3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7">
    <w:name w:val="样式 3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8">
    <w:name w:val="样式 3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09">
    <w:name w:val="样式 3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0">
    <w:name w:val="样式 3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1">
    <w:name w:val="样式 3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2">
    <w:name w:val="样式 3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3">
    <w:name w:val="样式 3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4">
    <w:name w:val="样式 3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5">
    <w:name w:val="样式 3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6">
    <w:name w:val="样式 3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7">
    <w:name w:val="样式 3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8">
    <w:name w:val="样式 3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19">
    <w:name w:val="样式 3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0">
    <w:name w:val="样式 3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1">
    <w:name w:val="样式 3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2">
    <w:name w:val="样式 3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3">
    <w:name w:val="样式 3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4">
    <w:name w:val="样式 3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5">
    <w:name w:val="样式 3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6">
    <w:name w:val="样式 3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7">
    <w:name w:val="样式 3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8">
    <w:name w:val="样式 3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29">
    <w:name w:val="样式 3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0">
    <w:name w:val="样式 3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1">
    <w:name w:val="样式 3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2">
    <w:name w:val="样式 3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3">
    <w:name w:val="样式 3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4">
    <w:name w:val="样式 3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5">
    <w:name w:val="样式 3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6">
    <w:name w:val="样式 3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7">
    <w:name w:val="样式 3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8">
    <w:name w:val="样式 3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39">
    <w:name w:val="样式 3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0">
    <w:name w:val="样式 3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1">
    <w:name w:val="样式 3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2">
    <w:name w:val="样式 3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3">
    <w:name w:val="样式 3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4">
    <w:name w:val="样式 3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5">
    <w:name w:val="样式 3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6">
    <w:name w:val="样式 3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7">
    <w:name w:val="样式 3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8">
    <w:name w:val="样式 3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49">
    <w:name w:val="样式 30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0">
    <w:name w:val="样式 30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1">
    <w:name w:val="样式 30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2">
    <w:name w:val="样式 3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3">
    <w:name w:val="样式 3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4">
    <w:name w:val="样式 3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5">
    <w:name w:val="样式 3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6">
    <w:name w:val="样式 3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7">
    <w:name w:val="样式 3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8">
    <w:name w:val="样式 3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59">
    <w:name w:val="样式 3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0">
    <w:name w:val="样式 3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1">
    <w:name w:val="样式 3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2">
    <w:name w:val="样式 3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3">
    <w:name w:val="样式 3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4">
    <w:name w:val="样式 3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5">
    <w:name w:val="样式 3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6">
    <w:name w:val="样式 3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7">
    <w:name w:val="样式 3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8">
    <w:name w:val="样式 3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69">
    <w:name w:val="样式 3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0">
    <w:name w:val="样式 3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1">
    <w:name w:val="样式 3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2">
    <w:name w:val="样式 3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3">
    <w:name w:val="样式 3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4">
    <w:name w:val="样式 3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5">
    <w:name w:val="样式 3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6">
    <w:name w:val="样式 3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7">
    <w:name w:val="样式 3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8">
    <w:name w:val="样式 3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79">
    <w:name w:val="样式 3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0">
    <w:name w:val="样式 3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1">
    <w:name w:val="样式 3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2">
    <w:name w:val="样式 3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3">
    <w:name w:val="样式 3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4">
    <w:name w:val="样式 3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5">
    <w:name w:val="样式 3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6">
    <w:name w:val="样式 3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7">
    <w:name w:val="样式 3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8">
    <w:name w:val="样式 3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89">
    <w:name w:val="样式 3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0">
    <w:name w:val="样式 3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1">
    <w:name w:val="样式 3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2">
    <w:name w:val="样式 3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3">
    <w:name w:val="样式 3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4">
    <w:name w:val="样式 3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5">
    <w:name w:val="样式 3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6">
    <w:name w:val="样式 3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7">
    <w:name w:val="样式 3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8">
    <w:name w:val="样式 3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299">
    <w:name w:val="样式 3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0">
    <w:name w:val="样式 3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1">
    <w:name w:val="样式 3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2">
    <w:name w:val="样式 3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3">
    <w:name w:val="样式 3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4">
    <w:name w:val="样式 3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5">
    <w:name w:val="样式 3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6">
    <w:name w:val="样式 3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7">
    <w:name w:val="样式 3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8">
    <w:name w:val="样式 3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09">
    <w:name w:val="样式 3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0">
    <w:name w:val="样式 3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1">
    <w:name w:val="样式 3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2">
    <w:name w:val="样式 3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3">
    <w:name w:val="样式 3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4">
    <w:name w:val="样式 3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5">
    <w:name w:val="样式 3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6">
    <w:name w:val="样式 3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7">
    <w:name w:val="样式 3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8">
    <w:name w:val="样式 3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19">
    <w:name w:val="样式 3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0">
    <w:name w:val="样式 3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1">
    <w:name w:val="样式 3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2">
    <w:name w:val="样式 3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3">
    <w:name w:val="样式 3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4">
    <w:name w:val="样式 3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5">
    <w:name w:val="样式 3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6">
    <w:name w:val="样式 3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7">
    <w:name w:val="样式 3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8">
    <w:name w:val="样式 3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29">
    <w:name w:val="样式 3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0">
    <w:name w:val="样式 3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1">
    <w:name w:val="样式 3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2">
    <w:name w:val="样式 3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3">
    <w:name w:val="样式 3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4">
    <w:name w:val="样式 3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5">
    <w:name w:val="样式 3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6">
    <w:name w:val="样式 3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7">
    <w:name w:val="样式 3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8">
    <w:name w:val="样式 3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39">
    <w:name w:val="样式 3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0">
    <w:name w:val="样式 3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1">
    <w:name w:val="样式 3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2">
    <w:name w:val="样式 3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3">
    <w:name w:val="样式 3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4">
    <w:name w:val="样式 3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5">
    <w:name w:val="样式 3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6">
    <w:name w:val="样式 3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7">
    <w:name w:val="样式 3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8">
    <w:name w:val="样式 3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49">
    <w:name w:val="样式 3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0">
    <w:name w:val="样式 3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1">
    <w:name w:val="样式 3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2">
    <w:name w:val="样式 3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3">
    <w:name w:val="样式 3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4">
    <w:name w:val="样式 3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5">
    <w:name w:val="样式 3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6">
    <w:name w:val="样式 3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7">
    <w:name w:val="样式 3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8">
    <w:name w:val="样式 3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59">
    <w:name w:val="样式 3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0">
    <w:name w:val="样式 3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1">
    <w:name w:val="样式 3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2">
    <w:name w:val="样式 3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3">
    <w:name w:val="样式 3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4">
    <w:name w:val="样式 3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5">
    <w:name w:val="样式 3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6">
    <w:name w:val="样式 3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7">
    <w:name w:val="样式 3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8">
    <w:name w:val="样式 3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69">
    <w:name w:val="样式 3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0">
    <w:name w:val="样式 3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1">
    <w:name w:val="样式 3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2">
    <w:name w:val="样式 3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3">
    <w:name w:val="样式 3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4">
    <w:name w:val="样式 3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5">
    <w:name w:val="样式 3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6">
    <w:name w:val="样式 3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7">
    <w:name w:val="样式 3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8">
    <w:name w:val="样式 3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79">
    <w:name w:val="样式 3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0">
    <w:name w:val="样式 3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1">
    <w:name w:val="样式 3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2">
    <w:name w:val="样式 3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3">
    <w:name w:val="样式 3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4">
    <w:name w:val="样式 3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5">
    <w:name w:val="样式 3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6">
    <w:name w:val="样式 3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7">
    <w:name w:val="样式 3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8">
    <w:name w:val="样式 3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89">
    <w:name w:val="样式 3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0">
    <w:name w:val="样式 3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1">
    <w:name w:val="样式 3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2">
    <w:name w:val="样式 3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3">
    <w:name w:val="样式 3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4">
    <w:name w:val="样式 3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5">
    <w:name w:val="样式 3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6">
    <w:name w:val="样式 3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7">
    <w:name w:val="样式 3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8">
    <w:name w:val="样式 3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399">
    <w:name w:val="样式 3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0">
    <w:name w:val="样式 3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1">
    <w:name w:val="样式 3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2">
    <w:name w:val="样式 3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3">
    <w:name w:val="样式 3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4">
    <w:name w:val="样式 3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5">
    <w:name w:val="样式 3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6">
    <w:name w:val="样式 3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7">
    <w:name w:val="样式 3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8">
    <w:name w:val="样式 3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09">
    <w:name w:val="样式 3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0">
    <w:name w:val="样式 3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1">
    <w:name w:val="样式 3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2">
    <w:name w:val="样式 3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3">
    <w:name w:val="样式 3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4">
    <w:name w:val="样式 3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5">
    <w:name w:val="样式 3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6">
    <w:name w:val="样式 3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7">
    <w:name w:val="样式 3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8">
    <w:name w:val="样式 3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19">
    <w:name w:val="样式 3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0">
    <w:name w:val="样式 3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1">
    <w:name w:val="样式 3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2">
    <w:name w:val="样式 3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3">
    <w:name w:val="样式 3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4">
    <w:name w:val="样式 3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5">
    <w:name w:val="样式 3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6">
    <w:name w:val="样式 3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7">
    <w:name w:val="样式 3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8">
    <w:name w:val="样式 3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29">
    <w:name w:val="样式 3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0">
    <w:name w:val="样式 3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1">
    <w:name w:val="样式 3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2">
    <w:name w:val="样式 3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3">
    <w:name w:val="样式 3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4">
    <w:name w:val="样式 3272 10 磅"/>
    <w:next w:val="32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5">
    <w:name w:val="样式 3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6">
    <w:name w:val="样式 3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7">
    <w:name w:val="样式 3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8">
    <w:name w:val="样式 3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39">
    <w:name w:val="样式 3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0">
    <w:name w:val="样式 3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1">
    <w:name w:val="样式 3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2">
    <w:name w:val="样式 3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3">
    <w:name w:val="样式 3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4">
    <w:name w:val="样式 3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5">
    <w:name w:val="样式 3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6">
    <w:name w:val="样式 3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7">
    <w:name w:val="样式 3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8">
    <w:name w:val="样式 3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49">
    <w:name w:val="样式 3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0">
    <w:name w:val="样式 3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1">
    <w:name w:val="样式 3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2">
    <w:name w:val="样式 3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3">
    <w:name w:val="样式 3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4">
    <w:name w:val="样式 3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5">
    <w:name w:val="样式 3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6">
    <w:name w:val="样式 3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7">
    <w:name w:val="样式 3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8">
    <w:name w:val="样式 3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59">
    <w:name w:val="样式 3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0">
    <w:name w:val="样式 3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1">
    <w:name w:val="样式 3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2">
    <w:name w:val="样式 3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3">
    <w:name w:val="样式 3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4">
    <w:name w:val="样式 3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5">
    <w:name w:val="样式 3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6">
    <w:name w:val="样式 3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7">
    <w:name w:val="样式 3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8">
    <w:name w:val="样式 3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69">
    <w:name w:val="样式 3307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0">
    <w:name w:val="样式 3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1">
    <w:name w:val="样式 3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2">
    <w:name w:val="样式 3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3">
    <w:name w:val="样式 3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4">
    <w:name w:val="样式 3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5">
    <w:name w:val="样式 3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6">
    <w:name w:val="样式 3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7">
    <w:name w:val="样式 3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78">
    <w:name w:val="样式 331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79">
    <w:name w:val="样式 3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0">
    <w:name w:val="样式 3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1">
    <w:name w:val="样式 3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2">
    <w:name w:val="样式 3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3">
    <w:name w:val="样式 3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4">
    <w:name w:val="样式 3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5">
    <w:name w:val="样式 3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6">
    <w:name w:val="样式 3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7">
    <w:name w:val="样式 332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88">
    <w:name w:val="样式 3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89">
    <w:name w:val="样式 3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0">
    <w:name w:val="样式 3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1">
    <w:name w:val="样式 3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2">
    <w:name w:val="样式 3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3">
    <w:name w:val="样式 3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4">
    <w:name w:val="样式 3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5">
    <w:name w:val="样式 3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6">
    <w:name w:val="样式 333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497">
    <w:name w:val="样式 3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8">
    <w:name w:val="样式 3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499">
    <w:name w:val="样式 3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0">
    <w:name w:val="样式 3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1">
    <w:name w:val="样式 3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2">
    <w:name w:val="样式 3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3">
    <w:name w:val="样式 3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4">
    <w:name w:val="样式 3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5">
    <w:name w:val="样式 3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6">
    <w:name w:val="样式 3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7">
    <w:name w:val="样式 3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8">
    <w:name w:val="样式 3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09">
    <w:name w:val="样式 3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0">
    <w:name w:val="样式 3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1">
    <w:name w:val="样式 3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2">
    <w:name w:val="样式 3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3">
    <w:name w:val="样式 3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4">
    <w:name w:val="样式 3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5">
    <w:name w:val="样式 3353 10 磅"/>
    <w:next w:val="3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6">
    <w:name w:val="样式 3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7">
    <w:name w:val="样式 3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8">
    <w:name w:val="样式 3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19">
    <w:name w:val="样式 3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0">
    <w:name w:val="样式 3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1">
    <w:name w:val="样式 3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2">
    <w:name w:val="样式 3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3">
    <w:name w:val="样式 3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4">
    <w:name w:val="样式 3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5">
    <w:name w:val="样式 3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6">
    <w:name w:val="样式 3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7">
    <w:name w:val="样式 3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8">
    <w:name w:val="样式 3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29">
    <w:name w:val="样式 3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0">
    <w:name w:val="样式 3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1">
    <w:name w:val="样式 3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2">
    <w:name w:val="样式 3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3">
    <w:name w:val="样式 3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4">
    <w:name w:val="样式 3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5">
    <w:name w:val="样式 3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6">
    <w:name w:val="样式 3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7">
    <w:name w:val="样式 3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8">
    <w:name w:val="样式 3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39">
    <w:name w:val="样式 3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0">
    <w:name w:val="样式 3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1">
    <w:name w:val="样式 3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2">
    <w:name w:val="样式 3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3">
    <w:name w:val="样式 3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4">
    <w:name w:val="样式 3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5">
    <w:name w:val="样式 3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6">
    <w:name w:val="样式 3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7">
    <w:name w:val="样式 3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8">
    <w:name w:val="样式 3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49">
    <w:name w:val="样式 3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0">
    <w:name w:val="样式 3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1">
    <w:name w:val="样式 3389 10 磅"/>
    <w:next w:val="34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2">
    <w:name w:val="样式 3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3">
    <w:name w:val="样式 3391 10 磅"/>
    <w:next w:val="34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4">
    <w:name w:val="样式 3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5">
    <w:name w:val="样式 3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6">
    <w:name w:val="样式 3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7">
    <w:name w:val="样式 3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8">
    <w:name w:val="样式 3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59">
    <w:name w:val="样式 3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0">
    <w:name w:val="样式 3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1">
    <w:name w:val="样式 3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2">
    <w:name w:val="样式 3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3">
    <w:name w:val="样式 3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4">
    <w:name w:val="样式 3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5">
    <w:name w:val="样式 3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6">
    <w:name w:val="样式 3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7">
    <w:name w:val="样式 3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8">
    <w:name w:val="样式 3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69">
    <w:name w:val="样式 3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0">
    <w:name w:val="样式 3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1">
    <w:name w:val="样式 3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2">
    <w:name w:val="样式 3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3">
    <w:name w:val="样式 3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4">
    <w:name w:val="样式 3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5">
    <w:name w:val="样式 3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6">
    <w:name w:val="样式 3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7">
    <w:name w:val="样式 3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8">
    <w:name w:val="样式 3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79">
    <w:name w:val="样式 3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0">
    <w:name w:val="样式 3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1">
    <w:name w:val="样式 3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2">
    <w:name w:val="样式 3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3">
    <w:name w:val="样式 3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4">
    <w:name w:val="样式 3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5">
    <w:name w:val="样式 3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6">
    <w:name w:val="样式 3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7">
    <w:name w:val="样式 3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8">
    <w:name w:val="样式 3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89">
    <w:name w:val="样式 3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0">
    <w:name w:val="样式 3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1">
    <w:name w:val="样式 3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2">
    <w:name w:val="样式 3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3">
    <w:name w:val="样式 3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4">
    <w:name w:val="样式 3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5">
    <w:name w:val="样式 3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6">
    <w:name w:val="样式 3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7">
    <w:name w:val="样式 3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8">
    <w:name w:val="样式 3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599">
    <w:name w:val="样式 3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0">
    <w:name w:val="样式 3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1">
    <w:name w:val="样式 3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2">
    <w:name w:val="样式 3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3">
    <w:name w:val="样式 3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4">
    <w:name w:val="样式 3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5">
    <w:name w:val="样式 3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6">
    <w:name w:val="样式 3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7">
    <w:name w:val="样式 3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8">
    <w:name w:val="样式 3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09">
    <w:name w:val="样式 3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0">
    <w:name w:val="样式 3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1">
    <w:name w:val="样式 34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2">
    <w:name w:val="样式 3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3">
    <w:name w:val="样式 34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4">
    <w:name w:val="样式 34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5">
    <w:name w:val="样式 34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6">
    <w:name w:val="样式 34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7">
    <w:name w:val="样式 34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8">
    <w:name w:val="样式 34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19">
    <w:name w:val="样式 3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0">
    <w:name w:val="样式 3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1">
    <w:name w:val="样式 3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2">
    <w:name w:val="样式 34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3">
    <w:name w:val="样式 34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4">
    <w:name w:val="样式 34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5">
    <w:name w:val="样式 34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6">
    <w:name w:val="样式 34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7">
    <w:name w:val="样式 34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8">
    <w:name w:val="样式 34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29">
    <w:name w:val="样式 3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0">
    <w:name w:val="样式 3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1">
    <w:name w:val="样式 3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2">
    <w:name w:val="样式 3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3">
    <w:name w:val="样式 3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4">
    <w:name w:val="样式 3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5">
    <w:name w:val="样式 34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6">
    <w:name w:val="样式 34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7">
    <w:name w:val="样式 34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8">
    <w:name w:val="样式 34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39">
    <w:name w:val="样式 3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0">
    <w:name w:val="样式 3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1">
    <w:name w:val="样式 34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2">
    <w:name w:val="样式 34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3">
    <w:name w:val="样式 34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4">
    <w:name w:val="样式 3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5">
    <w:name w:val="样式 3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6">
    <w:name w:val="样式 3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7">
    <w:name w:val="样式 34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8">
    <w:name w:val="样式 34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49">
    <w:name w:val="样式 3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0">
    <w:name w:val="样式 3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1">
    <w:name w:val="样式 34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2">
    <w:name w:val="样式 34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3">
    <w:name w:val="样式 34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4">
    <w:name w:val="样式 34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5">
    <w:name w:val="样式 3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6">
    <w:name w:val="样式 3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7">
    <w:name w:val="样式 3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8">
    <w:name w:val="样式 3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59">
    <w:name w:val="样式 3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0">
    <w:name w:val="样式 3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1">
    <w:name w:val="样式 3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2">
    <w:name w:val="样式 35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3">
    <w:name w:val="样式 35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4">
    <w:name w:val="样式 35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5">
    <w:name w:val="样式 35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6">
    <w:name w:val="样式 3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7">
    <w:name w:val="样式 3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8">
    <w:name w:val="样式 3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69">
    <w:name w:val="样式 3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0">
    <w:name w:val="样式 3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1">
    <w:name w:val="样式 35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2">
    <w:name w:val="样式 3510 10 磅"/>
    <w:next w:val="3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3">
    <w:name w:val="样式 3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4">
    <w:name w:val="样式 3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5">
    <w:name w:val="样式 3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6">
    <w:name w:val="样式 3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7">
    <w:name w:val="样式 3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8">
    <w:name w:val="样式 3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79">
    <w:name w:val="样式 3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0">
    <w:name w:val="样式 3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1">
    <w:name w:val="样式 3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2">
    <w:name w:val="样式 3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3">
    <w:name w:val="样式 3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4">
    <w:name w:val="样式 3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5">
    <w:name w:val="样式 3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6">
    <w:name w:val="样式 3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7">
    <w:name w:val="样式 3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8">
    <w:name w:val="样式 3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89">
    <w:name w:val="样式 3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0">
    <w:name w:val="样式 3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1">
    <w:name w:val="样式 3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2">
    <w:name w:val="样式 3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3">
    <w:name w:val="样式 3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4">
    <w:name w:val="样式 3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5">
    <w:name w:val="样式 3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6">
    <w:name w:val="样式 3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7">
    <w:name w:val="样式 3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8">
    <w:name w:val="样式 3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699">
    <w:name w:val="样式 3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0">
    <w:name w:val="样式 3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1">
    <w:name w:val="样式 3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2">
    <w:name w:val="样式 3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3">
    <w:name w:val="样式 3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4">
    <w:name w:val="样式 3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5">
    <w:name w:val="样式 35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6">
    <w:name w:val="样式 35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7">
    <w:name w:val="样式 3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8">
    <w:name w:val="样式 3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09">
    <w:name w:val="样式 3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0">
    <w:name w:val="样式 3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1">
    <w:name w:val="样式 3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2">
    <w:name w:val="样式 3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3">
    <w:name w:val="样式 35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4">
    <w:name w:val="样式 35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5">
    <w:name w:val="样式 35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6">
    <w:name w:val="样式 35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7">
    <w:name w:val="样式 35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8">
    <w:name w:val="样式 35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19">
    <w:name w:val="样式 3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0">
    <w:name w:val="样式 3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1">
    <w:name w:val="样式 3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2">
    <w:name w:val="样式 3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3">
    <w:name w:val="样式 3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4">
    <w:name w:val="样式 3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5">
    <w:name w:val="样式 3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6">
    <w:name w:val="样式 35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7">
    <w:name w:val="样式 35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8">
    <w:name w:val="样式 3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29">
    <w:name w:val="样式 3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0">
    <w:name w:val="样式 3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1">
    <w:name w:val="样式 3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2">
    <w:name w:val="样式 3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3">
    <w:name w:val="样式 3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4">
    <w:name w:val="样式 3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5">
    <w:name w:val="样式 3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6">
    <w:name w:val="样式 35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7">
    <w:name w:val="样式 35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8">
    <w:name w:val="样式 3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39">
    <w:name w:val="样式 3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0">
    <w:name w:val="样式 3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1">
    <w:name w:val="样式 3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2">
    <w:name w:val="样式 3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3">
    <w:name w:val="样式 3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4">
    <w:name w:val="样式 3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5">
    <w:name w:val="样式 3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6">
    <w:name w:val="样式 3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7">
    <w:name w:val="样式 358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3748">
    <w:name w:val="样式 3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49">
    <w:name w:val="样式 3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0">
    <w:name w:val="样式 35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1">
    <w:name w:val="样式 35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2">
    <w:name w:val="样式 35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3">
    <w:name w:val="样式 35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4">
    <w:name w:val="样式 35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5">
    <w:name w:val="样式 35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6">
    <w:name w:val="样式 35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7">
    <w:name w:val="样式 35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8">
    <w:name w:val="样式 35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59">
    <w:name w:val="样式 3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0">
    <w:name w:val="样式 3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1">
    <w:name w:val="样式 3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2">
    <w:name w:val="样式 36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3">
    <w:name w:val="样式 36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4">
    <w:name w:val="样式 3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5">
    <w:name w:val="样式 3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6">
    <w:name w:val="样式 3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7">
    <w:name w:val="样式 3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8">
    <w:name w:val="样式 3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69">
    <w:name w:val="样式 3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0">
    <w:name w:val="样式 3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1">
    <w:name w:val="样式 3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2">
    <w:name w:val="样式 3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3">
    <w:name w:val="样式 3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4">
    <w:name w:val="样式 3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5">
    <w:name w:val="样式 3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6">
    <w:name w:val="样式 3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7">
    <w:name w:val="样式 3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8">
    <w:name w:val="样式 3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79">
    <w:name w:val="样式 3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0">
    <w:name w:val="样式 3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1">
    <w:name w:val="样式 3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2">
    <w:name w:val="样式 3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3">
    <w:name w:val="样式 3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4">
    <w:name w:val="样式 3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5">
    <w:name w:val="样式 3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6">
    <w:name w:val="样式 3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7">
    <w:name w:val="样式 3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8">
    <w:name w:val="样式 3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89">
    <w:name w:val="样式 3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0">
    <w:name w:val="样式 3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1">
    <w:name w:val="样式 3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2">
    <w:name w:val="样式 3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3">
    <w:name w:val="样式 3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4">
    <w:name w:val="样式 3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5">
    <w:name w:val="样式 3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6">
    <w:name w:val="样式 3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7">
    <w:name w:val="样式 3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8">
    <w:name w:val="样式 3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799">
    <w:name w:val="样式 3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0">
    <w:name w:val="样式 3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1">
    <w:name w:val="样式 3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2">
    <w:name w:val="样式 3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3">
    <w:name w:val="样式 3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4">
    <w:name w:val="样式 3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5">
    <w:name w:val="样式 3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6">
    <w:name w:val="样式 3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7">
    <w:name w:val="样式 3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8">
    <w:name w:val="样式 3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09">
    <w:name w:val="样式 3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0">
    <w:name w:val="样式 3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1">
    <w:name w:val="样式 36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2">
    <w:name w:val="样式 36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3">
    <w:name w:val="样式 36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4">
    <w:name w:val="样式 36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5">
    <w:name w:val="样式 3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6">
    <w:name w:val="样式 36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7">
    <w:name w:val="样式 36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8">
    <w:name w:val="样式 3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19">
    <w:name w:val="样式 3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0">
    <w:name w:val="样式 3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1">
    <w:name w:val="样式 3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2">
    <w:name w:val="样式 36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3">
    <w:name w:val="样式 36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4">
    <w:name w:val="样式 36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5">
    <w:name w:val="样式 3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6">
    <w:name w:val="样式 36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7">
    <w:name w:val="样式 36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8">
    <w:name w:val="样式 3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29">
    <w:name w:val="样式 3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0">
    <w:name w:val="样式 3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1">
    <w:name w:val="样式 3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2">
    <w:name w:val="样式 3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3">
    <w:name w:val="样式 3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4">
    <w:name w:val="样式 36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5">
    <w:name w:val="样式 36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6">
    <w:name w:val="样式 36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7">
    <w:name w:val="样式 3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8">
    <w:name w:val="样式 3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39">
    <w:name w:val="样式 3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0">
    <w:name w:val="样式 3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1">
    <w:name w:val="样式 3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2">
    <w:name w:val="样式 3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3">
    <w:name w:val="样式 3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4">
    <w:name w:val="样式 36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5">
    <w:name w:val="样式 36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6">
    <w:name w:val="样式 36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7">
    <w:name w:val="样式 36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8">
    <w:name w:val="样式 36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49">
    <w:name w:val="样式 3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0">
    <w:name w:val="样式 36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1">
    <w:name w:val="样式 36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2">
    <w:name w:val="样式 36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3">
    <w:name w:val="样式 36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4">
    <w:name w:val="样式 36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5">
    <w:name w:val="样式 3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6">
    <w:name w:val="样式 36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7">
    <w:name w:val="样式 36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8">
    <w:name w:val="样式 36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59">
    <w:name w:val="样式 36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0">
    <w:name w:val="样式 36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1">
    <w:name w:val="样式 3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2">
    <w:name w:val="样式 3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3">
    <w:name w:val="样式 3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4">
    <w:name w:val="样式 3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5">
    <w:name w:val="样式 3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6">
    <w:name w:val="样式 3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7">
    <w:name w:val="样式 3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8">
    <w:name w:val="样式 3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69">
    <w:name w:val="样式 3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0">
    <w:name w:val="样式 3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1">
    <w:name w:val="样式 3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2">
    <w:name w:val="样式 3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3">
    <w:name w:val="样式 3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4">
    <w:name w:val="样式 3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5">
    <w:name w:val="样式 3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6">
    <w:name w:val="样式 3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7">
    <w:name w:val="样式 3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8">
    <w:name w:val="样式 3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79">
    <w:name w:val="样式 3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0">
    <w:name w:val="样式 3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1">
    <w:name w:val="样式 37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2">
    <w:name w:val="样式 3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3">
    <w:name w:val="样式 3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4">
    <w:name w:val="样式 3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5">
    <w:name w:val="样式 37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6">
    <w:name w:val="样式 37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7">
    <w:name w:val="样式 3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8">
    <w:name w:val="样式 3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89">
    <w:name w:val="样式 3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0">
    <w:name w:val="样式 3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1">
    <w:name w:val="样式 3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2">
    <w:name w:val="样式 3730 10 磅"/>
    <w:next w:val="3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3">
    <w:name w:val="样式 3731 10 磅"/>
    <w:next w:val="3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4">
    <w:name w:val="样式 37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5">
    <w:name w:val="样式 3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6">
    <w:name w:val="样式 3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7">
    <w:name w:val="样式 3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8">
    <w:name w:val="样式 3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899">
    <w:name w:val="样式 3737 10 磅"/>
    <w:next w:val="37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0">
    <w:name w:val="样式 3738 10 磅"/>
    <w:next w:val="3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1">
    <w:name w:val="样式 3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2">
    <w:name w:val="样式 3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3">
    <w:name w:val="样式 37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4">
    <w:name w:val="样式 37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5">
    <w:name w:val="样式 37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6">
    <w:name w:val="样式 37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7">
    <w:name w:val="样式 37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8">
    <w:name w:val="样式 3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09">
    <w:name w:val="样式 3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0">
    <w:name w:val="样式 3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1">
    <w:name w:val="样式 3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2">
    <w:name w:val="样式 3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3">
    <w:name w:val="样式 3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4">
    <w:name w:val="样式 3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5">
    <w:name w:val="样式 3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6">
    <w:name w:val="样式 3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7">
    <w:name w:val="样式 3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8">
    <w:name w:val="样式 3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19">
    <w:name w:val="样式 3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0">
    <w:name w:val="样式 37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1">
    <w:name w:val="样式 37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2">
    <w:name w:val="样式 37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3">
    <w:name w:val="样式 37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4">
    <w:name w:val="样式 37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5">
    <w:name w:val="样式 37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6">
    <w:name w:val="样式 37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7">
    <w:name w:val="样式 37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8">
    <w:name w:val="样式 3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29">
    <w:name w:val="样式 3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0">
    <w:name w:val="样式 37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1">
    <w:name w:val="样式 37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2">
    <w:name w:val="样式 37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3">
    <w:name w:val="样式 37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4">
    <w:name w:val="样式 37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5">
    <w:name w:val="样式 37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6">
    <w:name w:val="样式 37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7">
    <w:name w:val="样式 37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8">
    <w:name w:val="样式 3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39">
    <w:name w:val="样式 3777 10 磅"/>
    <w:next w:val="3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0">
    <w:name w:val="样式 3778 10 磅"/>
    <w:next w:val="3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1">
    <w:name w:val="样式 37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2">
    <w:name w:val="样式 37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3">
    <w:name w:val="样式 37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4">
    <w:name w:val="样式 37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5">
    <w:name w:val="样式 37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6">
    <w:name w:val="样式 37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7">
    <w:name w:val="样式 37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8">
    <w:name w:val="样式 3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49">
    <w:name w:val="样式 37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0">
    <w:name w:val="样式 37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1">
    <w:name w:val="样式 3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2">
    <w:name w:val="样式 3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3">
    <w:name w:val="样式 3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4">
    <w:name w:val="样式 3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5">
    <w:name w:val="样式 3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6">
    <w:name w:val="样式 3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7">
    <w:name w:val="样式 3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8">
    <w:name w:val="样式 3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59">
    <w:name w:val="样式 3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0">
    <w:name w:val="样式 3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1">
    <w:name w:val="样式 3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2">
    <w:name w:val="样式 3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3">
    <w:name w:val="样式 3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4">
    <w:name w:val="样式 3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5">
    <w:name w:val="样式 3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6">
    <w:name w:val="样式 3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7">
    <w:name w:val="样式 3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8">
    <w:name w:val="样式 3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69">
    <w:name w:val="样式 3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0">
    <w:name w:val="样式 38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1">
    <w:name w:val="样式 38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2">
    <w:name w:val="样式 38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3">
    <w:name w:val="样式 38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4">
    <w:name w:val="样式 38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5">
    <w:name w:val="样式 38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6">
    <w:name w:val="样式 38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7">
    <w:name w:val="样式 38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8">
    <w:name w:val="样式 38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79">
    <w:name w:val="样式 38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0">
    <w:name w:val="样式 3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1">
    <w:name w:val="样式 3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2">
    <w:name w:val="样式 3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3">
    <w:name w:val="样式 3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4">
    <w:name w:val="样式 3822 10 磅"/>
    <w:next w:val="3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5">
    <w:name w:val="样式 38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6">
    <w:name w:val="样式 38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7">
    <w:name w:val="样式 38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8">
    <w:name w:val="样式 38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89">
    <w:name w:val="样式 38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0">
    <w:name w:val="样式 38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1">
    <w:name w:val="样式 38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2">
    <w:name w:val="样式 3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3">
    <w:name w:val="样式 3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4">
    <w:name w:val="样式 3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5">
    <w:name w:val="样式 3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6">
    <w:name w:val="样式 3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7">
    <w:name w:val="样式 3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8">
    <w:name w:val="样式 3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3999">
    <w:name w:val="样式 3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0">
    <w:name w:val="样式 3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1">
    <w:name w:val="样式 3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2">
    <w:name w:val="样式 3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3">
    <w:name w:val="样式 3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4">
    <w:name w:val="样式 3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5">
    <w:name w:val="样式 3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6">
    <w:name w:val="样式 3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7">
    <w:name w:val="样式 3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8">
    <w:name w:val="样式 3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09">
    <w:name w:val="样式 3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0">
    <w:name w:val="样式 3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1">
    <w:name w:val="样式 3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2">
    <w:name w:val="样式 3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3">
    <w:name w:val="样式 38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4">
    <w:name w:val="样式 38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5">
    <w:name w:val="样式 38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6">
    <w:name w:val="样式 3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7">
    <w:name w:val="样式 3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8">
    <w:name w:val="样式 3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19">
    <w:name w:val="样式 3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0">
    <w:name w:val="样式 3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1">
    <w:name w:val="样式 3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2">
    <w:name w:val="样式 38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3">
    <w:name w:val="样式 3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4">
    <w:name w:val="样式 3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5">
    <w:name w:val="样式 3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6">
    <w:name w:val="样式 3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7">
    <w:name w:val="样式 3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8">
    <w:name w:val="样式 3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29">
    <w:name w:val="样式 38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0">
    <w:name w:val="样式 3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1">
    <w:name w:val="样式 3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2">
    <w:name w:val="样式 3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3">
    <w:name w:val="样式 3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4">
    <w:name w:val="样式 3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5">
    <w:name w:val="样式 3873 10 磅"/>
    <w:next w:val="38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6">
    <w:name w:val="样式 38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7">
    <w:name w:val="样式 3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8">
    <w:name w:val="样式 3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39">
    <w:name w:val="样式 3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0">
    <w:name w:val="样式 3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1">
    <w:name w:val="样式 3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2">
    <w:name w:val="样式 3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3">
    <w:name w:val="样式 38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4">
    <w:name w:val="样式 3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5">
    <w:name w:val="样式 3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6">
    <w:name w:val="样式 3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7">
    <w:name w:val="样式 3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8">
    <w:name w:val="样式 3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49">
    <w:name w:val="样式 3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0">
    <w:name w:val="样式 38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1">
    <w:name w:val="样式 3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2">
    <w:name w:val="样式 3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3">
    <w:name w:val="样式 3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4">
    <w:name w:val="样式 3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5">
    <w:name w:val="样式 3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6">
    <w:name w:val="样式 3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7">
    <w:name w:val="样式 38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8">
    <w:name w:val="样式 3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59">
    <w:name w:val="样式 3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0">
    <w:name w:val="样式 3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1">
    <w:name w:val="样式 3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2">
    <w:name w:val="样式 3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3">
    <w:name w:val="样式 3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4">
    <w:name w:val="样式 39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5">
    <w:name w:val="样式 3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6">
    <w:name w:val="样式 3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7">
    <w:name w:val="样式 39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8">
    <w:name w:val="样式 39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69">
    <w:name w:val="样式 39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0">
    <w:name w:val="样式 39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1">
    <w:name w:val="样式 39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2">
    <w:name w:val="样式 39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3">
    <w:name w:val="样式 39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4">
    <w:name w:val="样式 39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5">
    <w:name w:val="样式 3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6">
    <w:name w:val="样式 39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7">
    <w:name w:val="样式 39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8">
    <w:name w:val="样式 39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79">
    <w:name w:val="样式 39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0">
    <w:name w:val="样式 39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1">
    <w:name w:val="样式 39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2">
    <w:name w:val="样式 3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3">
    <w:name w:val="样式 39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4">
    <w:name w:val="样式 39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5">
    <w:name w:val="样式 39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6">
    <w:name w:val="样式 39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7">
    <w:name w:val="样式 39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8">
    <w:name w:val="样式 39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89">
    <w:name w:val="样式 3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0">
    <w:name w:val="样式 39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1">
    <w:name w:val="样式 39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2">
    <w:name w:val="样式 39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3">
    <w:name w:val="样式 3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4">
    <w:name w:val="样式 3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5">
    <w:name w:val="样式 3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6">
    <w:name w:val="样式 3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7">
    <w:name w:val="样式 3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8">
    <w:name w:val="样式 3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099">
    <w:name w:val="样式 39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0">
    <w:name w:val="样式 3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1">
    <w:name w:val="样式 3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2">
    <w:name w:val="样式 3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3">
    <w:name w:val="样式 3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4">
    <w:name w:val="样式 3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5">
    <w:name w:val="样式 3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6">
    <w:name w:val="样式 39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7">
    <w:name w:val="样式 3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8">
    <w:name w:val="样式 3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09">
    <w:name w:val="样式 3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0">
    <w:name w:val="样式 3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1">
    <w:name w:val="样式 3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2">
    <w:name w:val="样式 3959 10 磅"/>
    <w:next w:val="39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3">
    <w:name w:val="样式 3960 10 磅"/>
    <w:next w:val="39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4">
    <w:name w:val="样式 3961 10 磅"/>
    <w:next w:val="39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5">
    <w:name w:val="样式 3962 10 磅"/>
    <w:next w:val="39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6">
    <w:name w:val="样式 3963 10 磅"/>
    <w:next w:val="3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7">
    <w:name w:val="样式 3964 10 磅"/>
    <w:next w:val="3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8">
    <w:name w:val="样式 3965 10 磅"/>
    <w:next w:val="3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19">
    <w:name w:val="样式 3966 10 磅"/>
    <w:next w:val="3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0">
    <w:name w:val="样式 3969 10 磅"/>
    <w:next w:val="3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1">
    <w:name w:val="样式 3970 10 磅"/>
    <w:next w:val="39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2">
    <w:name w:val="样式 3971 10 磅"/>
    <w:next w:val="3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3">
    <w:name w:val="样式 3972 10 磅"/>
    <w:next w:val="39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4">
    <w:name w:val="样式 3973 10 磅"/>
    <w:next w:val="39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5">
    <w:name w:val="样式 3974 10 磅"/>
    <w:next w:val="39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6">
    <w:name w:val="样式 3975 10 磅"/>
    <w:next w:val="40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7">
    <w:name w:val="样式 3976 10 磅"/>
    <w:next w:val="4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8">
    <w:name w:val="样式 3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29">
    <w:name w:val="样式 39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0">
    <w:name w:val="样式 3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1">
    <w:name w:val="样式 3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2">
    <w:name w:val="样式 3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3">
    <w:name w:val="样式 3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4">
    <w:name w:val="样式 3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5">
    <w:name w:val="样式 3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6">
    <w:name w:val="样式 3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7">
    <w:name w:val="样式 39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8">
    <w:name w:val="样式 39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39">
    <w:name w:val="样式 3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0">
    <w:name w:val="样式 3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1">
    <w:name w:val="样式 3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2">
    <w:name w:val="样式 39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3">
    <w:name w:val="样式 39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4">
    <w:name w:val="样式 3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5">
    <w:name w:val="样式 39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6">
    <w:name w:val="样式 39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7">
    <w:name w:val="样式 39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8">
    <w:name w:val="样式 3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49">
    <w:name w:val="样式 39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0">
    <w:name w:val="样式 39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1">
    <w:name w:val="样式 39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2">
    <w:name w:val="样式 39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3">
    <w:name w:val="样式 39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4">
    <w:name w:val="样式 39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5">
    <w:name w:val="样式 3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6">
    <w:name w:val="样式 39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7">
    <w:name w:val="样式 39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8">
    <w:name w:val="样式 39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59">
    <w:name w:val="样式 39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0">
    <w:name w:val="样式 39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1">
    <w:name w:val="样式 39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2">
    <w:name w:val="样式 4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3">
    <w:name w:val="样式 40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4">
    <w:name w:val="样式 40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5">
    <w:name w:val="样式 40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6">
    <w:name w:val="样式 40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7">
    <w:name w:val="样式 40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8">
    <w:name w:val="样式 40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69">
    <w:name w:val="样式 4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0">
    <w:name w:val="样式 40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1">
    <w:name w:val="样式 40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2">
    <w:name w:val="样式 40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3">
    <w:name w:val="样式 40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4">
    <w:name w:val="样式 40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5">
    <w:name w:val="样式 40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6">
    <w:name w:val="样式 4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7">
    <w:name w:val="样式 40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8">
    <w:name w:val="样式 40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79">
    <w:name w:val="样式 40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0">
    <w:name w:val="样式 40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1">
    <w:name w:val="样式 40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2">
    <w:name w:val="样式 40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3">
    <w:name w:val="样式 4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4">
    <w:name w:val="样式 40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5">
    <w:name w:val="样式 40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6">
    <w:name w:val="样式 40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7">
    <w:name w:val="样式 40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8">
    <w:name w:val="样式 40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89">
    <w:name w:val="样式 40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0">
    <w:name w:val="样式 4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1">
    <w:name w:val="样式 40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2">
    <w:name w:val="样式 40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3">
    <w:name w:val="样式 40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4">
    <w:name w:val="样式 40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5">
    <w:name w:val="样式 40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6">
    <w:name w:val="样式 4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7">
    <w:name w:val="样式 4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8">
    <w:name w:val="样式 4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199">
    <w:name w:val="样式 40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0">
    <w:name w:val="样式 40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1">
    <w:name w:val="样式 40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2">
    <w:name w:val="样式 4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3">
    <w:name w:val="样式 40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4">
    <w:name w:val="样式 40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5">
    <w:name w:val="样式 40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6">
    <w:name w:val="样式 40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7">
    <w:name w:val="样式 40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8">
    <w:name w:val="样式 40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09">
    <w:name w:val="样式 4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0">
    <w:name w:val="样式 40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1">
    <w:name w:val="样式 40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2">
    <w:name w:val="样式 40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3">
    <w:name w:val="样式 40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4">
    <w:name w:val="样式 40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5">
    <w:name w:val="样式 40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6">
    <w:name w:val="样式 4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7">
    <w:name w:val="样式 40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8">
    <w:name w:val="样式 40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19">
    <w:name w:val="样式 40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0">
    <w:name w:val="样式 40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1">
    <w:name w:val="样式 40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2">
    <w:name w:val="样式 40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3">
    <w:name w:val="样式 4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4">
    <w:name w:val="样式 40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5">
    <w:name w:val="样式 40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6">
    <w:name w:val="样式 40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7">
    <w:name w:val="样式 40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8">
    <w:name w:val="样式 40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29">
    <w:name w:val="样式 40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0">
    <w:name w:val="样式 4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1">
    <w:name w:val="样式 40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2">
    <w:name w:val="样式 40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3">
    <w:name w:val="样式 40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4">
    <w:name w:val="样式 4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5">
    <w:name w:val="样式 4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6">
    <w:name w:val="样式 4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7">
    <w:name w:val="样式 4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8">
    <w:name w:val="样式 40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39">
    <w:name w:val="样式 40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0">
    <w:name w:val="样式 40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1">
    <w:name w:val="样式 4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2">
    <w:name w:val="样式 40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3">
    <w:name w:val="样式 40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4">
    <w:name w:val="样式 40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5">
    <w:name w:val="样式 4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6">
    <w:name w:val="样式 4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7">
    <w:name w:val="样式 4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8">
    <w:name w:val="样式 4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49">
    <w:name w:val="样式 4087 10 磅"/>
    <w:next w:val="4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0">
    <w:name w:val="样式 4088 10 磅"/>
    <w:next w:val="41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1">
    <w:name w:val="样式 4089 10 磅"/>
    <w:next w:val="41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2">
    <w:name w:val="样式 4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3">
    <w:name w:val="样式 4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4">
    <w:name w:val="样式 4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5">
    <w:name w:val="样式 4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6">
    <w:name w:val="样式 4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7">
    <w:name w:val="样式 40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8">
    <w:name w:val="样式 40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59">
    <w:name w:val="样式 4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0">
    <w:name w:val="样式 40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1">
    <w:name w:val="样式 40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2">
    <w:name w:val="样式 41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3">
    <w:name w:val="样式 41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4">
    <w:name w:val="样式 41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5">
    <w:name w:val="样式 41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6">
    <w:name w:val="样式 41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7">
    <w:name w:val="样式 41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8">
    <w:name w:val="样式 4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69">
    <w:name w:val="样式 41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0">
    <w:name w:val="样式 41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1">
    <w:name w:val="样式 41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2">
    <w:name w:val="样式 41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3">
    <w:name w:val="样式 41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4">
    <w:name w:val="样式 41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5">
    <w:name w:val="样式 41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6">
    <w:name w:val="样式 41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7">
    <w:name w:val="样式 4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8">
    <w:name w:val="样式 4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79">
    <w:name w:val="样式 41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0">
    <w:name w:val="样式 41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1">
    <w:name w:val="样式 41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2">
    <w:name w:val="样式 41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3">
    <w:name w:val="样式 41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4">
    <w:name w:val="样式 41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5">
    <w:name w:val="样式 41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6">
    <w:name w:val="样式 41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7">
    <w:name w:val="样式 4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8">
    <w:name w:val="样式 4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89">
    <w:name w:val="样式 41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0">
    <w:name w:val="样式 41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1">
    <w:name w:val="样式 41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2">
    <w:name w:val="样式 41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3">
    <w:name w:val="样式 41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4">
    <w:name w:val="样式 41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5">
    <w:name w:val="样式 41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6">
    <w:name w:val="样式 41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7">
    <w:name w:val="样式 4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8">
    <w:name w:val="样式 4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299">
    <w:name w:val="样式 4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0">
    <w:name w:val="样式 4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1">
    <w:name w:val="样式 4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2">
    <w:name w:val="样式 41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3">
    <w:name w:val="样式 41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4">
    <w:name w:val="样式 41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5">
    <w:name w:val="样式 41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6">
    <w:name w:val="样式 41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7">
    <w:name w:val="样式 41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8">
    <w:name w:val="样式 41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09">
    <w:name w:val="样式 41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0">
    <w:name w:val="样式 41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1">
    <w:name w:val="样式 41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2">
    <w:name w:val="样式 41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3">
    <w:name w:val="样式 41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4">
    <w:name w:val="样式 41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5">
    <w:name w:val="样式 41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6">
    <w:name w:val="样式 41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7">
    <w:name w:val="样式 41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8">
    <w:name w:val="样式 41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19">
    <w:name w:val="样式 41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0">
    <w:name w:val="样式 41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1">
    <w:name w:val="样式 41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2">
    <w:name w:val="样式 4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3">
    <w:name w:val="样式 4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4">
    <w:name w:val="样式 4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5">
    <w:name w:val="样式 4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6">
    <w:name w:val="样式 41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7">
    <w:name w:val="样式 41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8">
    <w:name w:val="样式 4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29">
    <w:name w:val="样式 4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0">
    <w:name w:val="样式 4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1">
    <w:name w:val="样式 4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2">
    <w:name w:val="样式 4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3">
    <w:name w:val="样式 4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4">
    <w:name w:val="样式 4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5">
    <w:name w:val="样式 4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6">
    <w:name w:val="样式 4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7">
    <w:name w:val="样式 4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8">
    <w:name w:val="样式 4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39">
    <w:name w:val="样式 4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0">
    <w:name w:val="样式 4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1">
    <w:name w:val="样式 4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2">
    <w:name w:val="样式 4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3">
    <w:name w:val="样式 4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4">
    <w:name w:val="样式 4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5">
    <w:name w:val="样式 4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6">
    <w:name w:val="样式 4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7">
    <w:name w:val="样式 4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8">
    <w:name w:val="样式 4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49">
    <w:name w:val="样式 4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0">
    <w:name w:val="样式 4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1">
    <w:name w:val="样式 41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2">
    <w:name w:val="样式 41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3">
    <w:name w:val="样式 4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4">
    <w:name w:val="样式 4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5">
    <w:name w:val="样式 4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6">
    <w:name w:val="样式 4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7">
    <w:name w:val="样式 41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8">
    <w:name w:val="样式 41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59">
    <w:name w:val="样式 41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0">
    <w:name w:val="样式 41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1">
    <w:name w:val="样式 41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2">
    <w:name w:val="样式 42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3">
    <w:name w:val="样式 42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4">
    <w:name w:val="样式 42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5">
    <w:name w:val="样式 42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6">
    <w:name w:val="样式 42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7">
    <w:name w:val="样式 4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8">
    <w:name w:val="样式 4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69">
    <w:name w:val="样式 4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0">
    <w:name w:val="样式 4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1">
    <w:name w:val="样式 4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2">
    <w:name w:val="样式 4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3">
    <w:name w:val="样式 4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4">
    <w:name w:val="样式 4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5">
    <w:name w:val="样式 4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6">
    <w:name w:val="样式 4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7">
    <w:name w:val="样式 4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8">
    <w:name w:val="样式 42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79">
    <w:name w:val="样式 42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0">
    <w:name w:val="样式 42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1">
    <w:name w:val="样式 4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2">
    <w:name w:val="样式 42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3">
    <w:name w:val="样式 42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4">
    <w:name w:val="样式 42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5">
    <w:name w:val="样式 4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6">
    <w:name w:val="样式 4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7">
    <w:name w:val="样式 4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8">
    <w:name w:val="样式 4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89">
    <w:name w:val="样式 42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0">
    <w:name w:val="样式 42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1">
    <w:name w:val="样式 4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2">
    <w:name w:val="样式 4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3">
    <w:name w:val="样式 42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4">
    <w:name w:val="样式 42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5">
    <w:name w:val="样式 4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6">
    <w:name w:val="样式 4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7">
    <w:name w:val="样式 4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8">
    <w:name w:val="样式 4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399">
    <w:name w:val="样式 4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0">
    <w:name w:val="样式 4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1">
    <w:name w:val="样式 42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2">
    <w:name w:val="样式 42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3">
    <w:name w:val="样式 4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4">
    <w:name w:val="样式 4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5">
    <w:name w:val="样式 4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6">
    <w:name w:val="样式 42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7">
    <w:name w:val="样式 42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8">
    <w:name w:val="样式 42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09">
    <w:name w:val="样式 4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0">
    <w:name w:val="样式 4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1">
    <w:name w:val="样式 4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2">
    <w:name w:val="样式 4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3">
    <w:name w:val="样式 4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4">
    <w:name w:val="样式 4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5">
    <w:name w:val="样式 42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6">
    <w:name w:val="样式 42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7">
    <w:name w:val="样式 42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8">
    <w:name w:val="样式 42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19">
    <w:name w:val="样式 42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0">
    <w:name w:val="样式 42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1">
    <w:name w:val="样式 42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2">
    <w:name w:val="样式 42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3">
    <w:name w:val="样式 42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4">
    <w:name w:val="样式 42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5">
    <w:name w:val="样式 42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6">
    <w:name w:val="样式 42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7">
    <w:name w:val="样式 42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8">
    <w:name w:val="样式 42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29">
    <w:name w:val="样式 4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0">
    <w:name w:val="样式 4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1">
    <w:name w:val="样式 4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2">
    <w:name w:val="样式 4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3">
    <w:name w:val="样式 4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4">
    <w:name w:val="样式 4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5">
    <w:name w:val="样式 42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6">
    <w:name w:val="样式 42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7">
    <w:name w:val="样式 42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8">
    <w:name w:val="样式 4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39">
    <w:name w:val="样式 42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0">
    <w:name w:val="样式 42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1">
    <w:name w:val="样式 42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2">
    <w:name w:val="样式 4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3">
    <w:name w:val="样式 42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4">
    <w:name w:val="样式 42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5">
    <w:name w:val="样式 42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6">
    <w:name w:val="样式 4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7">
    <w:name w:val="样式 4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8">
    <w:name w:val="样式 4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49">
    <w:name w:val="样式 4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0">
    <w:name w:val="样式 4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1">
    <w:name w:val="样式 4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2">
    <w:name w:val="样式 4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3">
    <w:name w:val="样式 4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4">
    <w:name w:val="样式 4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5">
    <w:name w:val="样式 4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6">
    <w:name w:val="样式 4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7">
    <w:name w:val="样式 4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8">
    <w:name w:val="样式 4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59">
    <w:name w:val="样式 42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0">
    <w:name w:val="样式 42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1">
    <w:name w:val="样式 4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2">
    <w:name w:val="样式 4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3">
    <w:name w:val="样式 43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4">
    <w:name w:val="样式 43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5">
    <w:name w:val="样式 4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6">
    <w:name w:val="样式 4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7">
    <w:name w:val="样式 43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8">
    <w:name w:val="样式 43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69">
    <w:name w:val="样式 43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0">
    <w:name w:val="样式 43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1">
    <w:name w:val="样式 43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2">
    <w:name w:val="样式 43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3">
    <w:name w:val="样式 43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4">
    <w:name w:val="样式 43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5">
    <w:name w:val="样式 4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6">
    <w:name w:val="样式 4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7">
    <w:name w:val="样式 43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8">
    <w:name w:val="样式 43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79">
    <w:name w:val="样式 43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0">
    <w:name w:val="样式 43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1">
    <w:name w:val="样式 43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2">
    <w:name w:val="样式 43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3">
    <w:name w:val="样式 43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4">
    <w:name w:val="样式 43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5">
    <w:name w:val="样式 4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6">
    <w:name w:val="样式 4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7">
    <w:name w:val="样式 4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8">
    <w:name w:val="样式 4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89">
    <w:name w:val="样式 4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0">
    <w:name w:val="样式 4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1">
    <w:name w:val="样式 4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2">
    <w:name w:val="样式 4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3">
    <w:name w:val="样式 43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4">
    <w:name w:val="样式 43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5">
    <w:name w:val="样式 43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6">
    <w:name w:val="样式 43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7">
    <w:name w:val="样式 43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8">
    <w:name w:val="样式 43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499">
    <w:name w:val="样式 43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0">
    <w:name w:val="样式 43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01">
    <w:name w:val="正文文字"/>
    <w:basedOn w:val="0"/>
    <w:next w:val="0"/>
    <w:pPr>
      <w:spacing w:after="120"/>
    </w:pPr>
  </w:style>
  <w:style w:type="paragraph" w:customStyle="1" w:styleId="4502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503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50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50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509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51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51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515">
    <w:name w:val="样式 4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6">
    <w:name w:val="样式 4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7">
    <w:name w:val="样式 4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8">
    <w:name w:val="样式 43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19">
    <w:name w:val="样式 43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0">
    <w:name w:val="样式 43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1">
    <w:name w:val="样式 43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2">
    <w:name w:val="样式 43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3">
    <w:name w:val="样式 43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4">
    <w:name w:val="样式 43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5">
    <w:name w:val="样式 43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6">
    <w:name w:val="样式 4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7">
    <w:name w:val="样式 43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8">
    <w:name w:val="样式 43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29">
    <w:name w:val="样式 4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0">
    <w:name w:val="样式 4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1">
    <w:name w:val="样式 4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2">
    <w:name w:val="样式 43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3">
    <w:name w:val="样式 43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4">
    <w:name w:val="样式 43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5">
    <w:name w:val="样式 43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6">
    <w:name w:val="样式 43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7">
    <w:name w:val="样式 43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8">
    <w:name w:val="样式 43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39">
    <w:name w:val="样式 43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0">
    <w:name w:val="样式 4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1">
    <w:name w:val="样式 4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2">
    <w:name w:val="样式 4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3">
    <w:name w:val="样式 43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4">
    <w:name w:val="样式 43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5">
    <w:name w:val="样式 43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6">
    <w:name w:val="样式 43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7">
    <w:name w:val="样式 43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8">
    <w:name w:val="样式 43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49">
    <w:name w:val="样式 43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0">
    <w:name w:val="样式 43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1">
    <w:name w:val="样式 4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2">
    <w:name w:val="样式 4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3">
    <w:name w:val="样式 43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4">
    <w:name w:val="样式 43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5">
    <w:name w:val="样式 43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6">
    <w:name w:val="样式 43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7">
    <w:name w:val="样式 4441 10 磅"/>
    <w:next w:val="44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8">
    <w:name w:val="样式 4442 10 磅"/>
    <w:next w:val="4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59">
    <w:name w:val="样式 4558 10 磅"/>
    <w:next w:val="45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0">
    <w:name w:val="样式 4561 10 磅"/>
    <w:next w:val="45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1">
    <w:name w:val="样式 4562 10 磅"/>
    <w:next w:val="45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2">
    <w:name w:val="样式 4563 10 磅"/>
    <w:next w:val="45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3">
    <w:name w:val="样式 4564 10 磅"/>
    <w:next w:val="4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4">
    <w:name w:val="样式 4565 10 磅"/>
    <w:next w:val="4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5">
    <w:name w:val="样式 4566 10 磅"/>
    <w:next w:val="4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6">
    <w:name w:val="样式 4567 10 磅"/>
    <w:next w:val="4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7">
    <w:name w:val="样式 4568 10 磅"/>
    <w:next w:val="4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8">
    <w:name w:val="样式 43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69">
    <w:name w:val="样式 43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0">
    <w:name w:val="样式 43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1">
    <w:name w:val="样式 43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2">
    <w:name w:val="样式 43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3">
    <w:name w:val="样式 4443 10 磅"/>
    <w:next w:val="4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4">
    <w:name w:val="样式 4444 10 磅"/>
    <w:next w:val="4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5">
    <w:name w:val="样式 4559 10 磅"/>
    <w:next w:val="4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6">
    <w:name w:val="样式 43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7">
    <w:name w:val="样式 43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8">
    <w:name w:val="样式 43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79">
    <w:name w:val="样式 4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0">
    <w:name w:val="样式 4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1">
    <w:name w:val="样式 4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2">
    <w:name w:val="样式 4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3">
    <w:name w:val="样式 4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4">
    <w:name w:val="样式 4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5">
    <w:name w:val="样式 4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6">
    <w:name w:val="样式 4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7">
    <w:name w:val="样式 4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8">
    <w:name w:val="样式 4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89">
    <w:name w:val="样式 4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0">
    <w:name w:val="样式 4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1">
    <w:name w:val="样式 4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2">
    <w:name w:val="样式 4509 10 磅"/>
    <w:next w:val="45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3">
    <w:name w:val="样式 4510 10 磅"/>
    <w:next w:val="45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4">
    <w:name w:val="样式 4511 10 磅"/>
    <w:next w:val="45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5">
    <w:name w:val="样式 4512 10 磅"/>
    <w:next w:val="45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6">
    <w:name w:val="样式 4513 10 磅"/>
    <w:next w:val="45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7">
    <w:name w:val="样式 4514 10 磅"/>
    <w:next w:val="45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8">
    <w:name w:val="样式 4515 10 磅"/>
    <w:next w:val="45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599">
    <w:name w:val="样式 4516 10 磅"/>
    <w:next w:val="45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0">
    <w:name w:val="样式 4519 10 磅"/>
    <w:next w:val="45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1">
    <w:name w:val="样式 4520 10 磅"/>
    <w:next w:val="45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2">
    <w:name w:val="样式 4521 10 磅"/>
    <w:next w:val="45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3">
    <w:name w:val="样式 4522 10 磅"/>
    <w:next w:val="45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4">
    <w:name w:val="样式 4523 10 磅"/>
    <w:next w:val="45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5">
    <w:name w:val="样式 4524 10 磅"/>
    <w:next w:val="45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6">
    <w:name w:val="样式 4525 10 磅"/>
    <w:next w:val="45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7">
    <w:name w:val="样式 4526 10 磅"/>
    <w:next w:val="45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8">
    <w:name w:val="样式 4529 10 磅"/>
    <w:next w:val="45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09">
    <w:name w:val="样式 4530 10 磅"/>
    <w:next w:val="45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0">
    <w:name w:val="样式 4531 10 磅"/>
    <w:next w:val="45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1">
    <w:name w:val="样式 4532 10 磅"/>
    <w:next w:val="45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2">
    <w:name w:val="样式 4533 10 磅"/>
    <w:next w:val="45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3">
    <w:name w:val="样式 4534 10 磅"/>
    <w:next w:val="45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4">
    <w:name w:val="样式 4535 10 磅"/>
    <w:next w:val="45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5">
    <w:name w:val="样式 4536 10 磅"/>
    <w:next w:val="455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6">
    <w:name w:val="样式 4539 10 磅"/>
    <w:next w:val="4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7">
    <w:name w:val="样式 4540 10 磅"/>
    <w:next w:val="45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8">
    <w:name w:val="样式 4541 10 磅"/>
    <w:next w:val="45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19">
    <w:name w:val="样式 4542 10 磅"/>
    <w:next w:val="45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0">
    <w:name w:val="样式 4543 10 磅"/>
    <w:next w:val="45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1">
    <w:name w:val="样式 4544 10 磅"/>
    <w:next w:val="45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2">
    <w:name w:val="样式 4545 10 磅"/>
    <w:next w:val="45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3">
    <w:name w:val="样式 4546 10 磅"/>
    <w:next w:val="4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4">
    <w:name w:val="样式 4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5">
    <w:name w:val="样式 4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6">
    <w:name w:val="样式 44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7">
    <w:name w:val="样式 44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8">
    <w:name w:val="样式 44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29">
    <w:name w:val="样式 44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0">
    <w:name w:val="样式 44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1">
    <w:name w:val="样式 44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2">
    <w:name w:val="样式 4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3">
    <w:name w:val="样式 4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4">
    <w:name w:val="样式 4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5">
    <w:name w:val="样式 4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6">
    <w:name w:val="样式 4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7">
    <w:name w:val="样式 4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8">
    <w:name w:val="样式 4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39">
    <w:name w:val="样式 4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0">
    <w:name w:val="样式 4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1">
    <w:name w:val="样式 4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2">
    <w:name w:val="样式 4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3">
    <w:name w:val="样式 4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4">
    <w:name w:val="样式 4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5">
    <w:name w:val="样式 4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6">
    <w:name w:val="样式 4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7">
    <w:name w:val="样式 4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8">
    <w:name w:val="样式 4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49">
    <w:name w:val="样式 44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0">
    <w:name w:val="样式 44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1">
    <w:name w:val="样式 44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2">
    <w:name w:val="样式 44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3">
    <w:name w:val="样式 44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4">
    <w:name w:val="样式 44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5">
    <w:name w:val="样式 44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6">
    <w:name w:val="样式 4449 10 磅"/>
    <w:next w:val="4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7">
    <w:name w:val="样式 4450 10 磅"/>
    <w:next w:val="44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8">
    <w:name w:val="样式 4451 10 磅"/>
    <w:next w:val="4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59">
    <w:name w:val="样式 4452 10 磅"/>
    <w:next w:val="4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0">
    <w:name w:val="样式 4453 10 磅"/>
    <w:next w:val="4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1">
    <w:name w:val="样式 4574 10 磅"/>
    <w:next w:val="45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2">
    <w:name w:val="样式 4575 10 磅"/>
    <w:next w:val="45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3">
    <w:name w:val="样式 4456 10 磅"/>
    <w:next w:val="4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4">
    <w:name w:val="样式 44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5">
    <w:name w:val="样式 4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6">
    <w:name w:val="样式 4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7">
    <w:name w:val="样式 4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8">
    <w:name w:val="样式 4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69">
    <w:name w:val="样式 4454 10 磅"/>
    <w:next w:val="4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0">
    <w:name w:val="样式 4455 10 磅"/>
    <w:next w:val="4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1">
    <w:name w:val="样式 4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2">
    <w:name w:val="样式 4459 10 磅"/>
    <w:next w:val="44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3">
    <w:name w:val="样式 4460 10 磅"/>
    <w:next w:val="44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4">
    <w:name w:val="样式 4461 10 磅"/>
    <w:next w:val="44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5">
    <w:name w:val="样式 4462 10 磅"/>
    <w:next w:val="44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6">
    <w:name w:val="样式 4463 10 磅"/>
    <w:next w:val="44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7">
    <w:name w:val="样式 4464 10 磅"/>
    <w:next w:val="4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8">
    <w:name w:val="样式 4465 10 磅"/>
    <w:next w:val="4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79">
    <w:name w:val="样式 4466 10 磅"/>
    <w:next w:val="4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0">
    <w:name w:val="样式 4469 10 磅"/>
    <w:next w:val="4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1">
    <w:name w:val="样式 4470 10 磅"/>
    <w:next w:val="4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2">
    <w:name w:val="样式 4471 10 磅"/>
    <w:next w:val="4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3">
    <w:name w:val="样式 4472 10 磅"/>
    <w:next w:val="4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4">
    <w:name w:val="样式 4473 10 磅"/>
    <w:next w:val="44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5">
    <w:name w:val="样式 4474 10 磅"/>
    <w:next w:val="44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6">
    <w:name w:val="样式 4475 10 磅"/>
    <w:next w:val="45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7">
    <w:name w:val="样式 4476 10 磅"/>
    <w:next w:val="4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8">
    <w:name w:val="样式 4479 10 磅"/>
    <w:next w:val="4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89">
    <w:name w:val="样式 4480 10 磅"/>
    <w:next w:val="4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0">
    <w:name w:val="样式 4481 10 磅"/>
    <w:next w:val="4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1">
    <w:name w:val="样式 4482 10 磅"/>
    <w:next w:val="4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2">
    <w:name w:val="样式 4483 10 磅"/>
    <w:next w:val="4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3">
    <w:name w:val="样式 4484 10 磅"/>
    <w:next w:val="4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4">
    <w:name w:val="样式 4485 10 磅"/>
    <w:next w:val="4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5">
    <w:name w:val="样式 4486 10 磅"/>
    <w:next w:val="45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6">
    <w:name w:val="样式 4489 10 磅"/>
    <w:next w:val="45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7">
    <w:name w:val="样式 4490 10 磅"/>
    <w:next w:val="45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8">
    <w:name w:val="样式 4491 10 磅"/>
    <w:next w:val="45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699">
    <w:name w:val="样式 4492 10 磅"/>
    <w:next w:val="45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0">
    <w:name w:val="样式 4493 10 磅"/>
    <w:next w:val="45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1">
    <w:name w:val="样式 4494 10 磅"/>
    <w:next w:val="45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2">
    <w:name w:val="样式 4495 10 磅"/>
    <w:next w:val="4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3">
    <w:name w:val="样式 4496 10 磅"/>
    <w:next w:val="4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4">
    <w:name w:val="样式 4499 10 磅"/>
    <w:next w:val="45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5">
    <w:name w:val="样式 4500 10 磅"/>
    <w:next w:val="45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6">
    <w:name w:val="样式 4501 10 磅"/>
    <w:next w:val="45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7">
    <w:name w:val="样式 4502 10 磅"/>
    <w:next w:val="4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8">
    <w:name w:val="样式 4503 10 磅"/>
    <w:next w:val="4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09">
    <w:name w:val="样式 4504 10 磅"/>
    <w:next w:val="4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0">
    <w:name w:val="样式 4505 10 磅"/>
    <w:next w:val="4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1">
    <w:name w:val="样式 4506 10 磅"/>
    <w:next w:val="45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2">
    <w:name w:val="样式 4549 10 磅"/>
    <w:next w:val="4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3">
    <w:name w:val="样式 4550 10 磅"/>
    <w:next w:val="4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4">
    <w:name w:val="样式 4551 10 磅"/>
    <w:next w:val="4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5">
    <w:name w:val="样式 4552 10 磅"/>
    <w:next w:val="45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6">
    <w:name w:val="样式 4553 10 磅"/>
    <w:next w:val="45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7">
    <w:name w:val="样式 4554 10 磅"/>
    <w:next w:val="45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8">
    <w:name w:val="样式 4555 10 磅"/>
    <w:next w:val="45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19">
    <w:name w:val="样式 4556 10 磅"/>
    <w:next w:val="45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20">
    <w:name w:val="正文文字"/>
    <w:basedOn w:val="0"/>
    <w:next w:val="0"/>
    <w:pPr>
      <w:spacing w:after="120"/>
    </w:pPr>
  </w:style>
  <w:style w:type="paragraph" w:customStyle="1" w:styleId="4721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2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4723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724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725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6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727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8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729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0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73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732">
    <w:name w:val="样式 4822 10 磅"/>
    <w:next w:val="4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3">
    <w:name w:val="样式 4823 10 磅"/>
    <w:next w:val="4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4">
    <w:name w:val="样式 4824 10 磅"/>
    <w:next w:val="4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5">
    <w:name w:val="样式 4825 10 磅"/>
    <w:next w:val="4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6">
    <w:name w:val="样式 4826 10 磅"/>
    <w:next w:val="4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7">
    <w:name w:val="样式 4827 10 磅"/>
    <w:next w:val="4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8">
    <w:name w:val="样式 4828 10 磅"/>
    <w:next w:val="4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39">
    <w:name w:val="样式 4829 10 磅"/>
    <w:next w:val="48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0">
    <w:name w:val="样式 4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1">
    <w:name w:val="样式 4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2">
    <w:name w:val="样式 4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3">
    <w:name w:val="样式 4593 10 磅"/>
    <w:next w:val="4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4">
    <w:name w:val="样式 4594 10 磅"/>
    <w:next w:val="4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5">
    <w:name w:val="样式 4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6">
    <w:name w:val="样式 44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7">
    <w:name w:val="样式 4581 10 磅"/>
    <w:next w:val="46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8">
    <w:name w:val="样式 4582 10 磅"/>
    <w:next w:val="46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49">
    <w:name w:val="样式 4583 10 磅"/>
    <w:next w:val="46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0">
    <w:name w:val="样式 44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1">
    <w:name w:val="样式 4595 10 磅"/>
    <w:next w:val="4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2">
    <w:name w:val="样式 4596 10 磅"/>
    <w:next w:val="4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3">
    <w:name w:val="样式 44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4">
    <w:name w:val="样式 44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5">
    <w:name w:val="样式 4584 10 磅"/>
    <w:next w:val="46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6">
    <w:name w:val="样式 4585 10 磅"/>
    <w:next w:val="46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7">
    <w:name w:val="样式 4586 10 磅"/>
    <w:next w:val="46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8">
    <w:name w:val="样式 4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59">
    <w:name w:val="样式 44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0">
    <w:name w:val="样式 4587 10 磅"/>
    <w:next w:val="46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1">
    <w:name w:val="样式 4588 10 磅"/>
    <w:next w:val="4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2">
    <w:name w:val="样式 4589 10 磅"/>
    <w:next w:val="4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3">
    <w:name w:val="样式 44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4">
    <w:name w:val="样式 4590 10 磅"/>
    <w:next w:val="4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5">
    <w:name w:val="样式 4591 10 磅"/>
    <w:next w:val="4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6">
    <w:name w:val="样式 4592 10 磅"/>
    <w:next w:val="4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7">
    <w:name w:val="样式 44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8">
    <w:name w:val="样式 44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69">
    <w:name w:val="样式 4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0">
    <w:name w:val="样式 4600 10 磅"/>
    <w:next w:val="4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1">
    <w:name w:val="样式 4601 10 磅"/>
    <w:next w:val="4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2">
    <w:name w:val="样式 4602 10 磅"/>
    <w:next w:val="4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3">
    <w:name w:val="样式 4603 10 磅"/>
    <w:next w:val="4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4">
    <w:name w:val="样式 4604 10 磅"/>
    <w:next w:val="4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5">
    <w:name w:val="样式 4605 10 磅"/>
    <w:next w:val="4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6">
    <w:name w:val="样式 4606 10 磅"/>
    <w:next w:val="4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7">
    <w:name w:val="样式 4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8">
    <w:name w:val="样式 45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79">
    <w:name w:val="样式 4731 10 磅"/>
    <w:next w:val="4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0">
    <w:name w:val="样式 4732 10 磅"/>
    <w:next w:val="4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1">
    <w:name w:val="样式 45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2">
    <w:name w:val="样式 4758 10 磅"/>
    <w:next w:val="4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3">
    <w:name w:val="样式 4759 10 磅"/>
    <w:next w:val="47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4">
    <w:name w:val="样式 4760 10 磅"/>
    <w:next w:val="47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5">
    <w:name w:val="样式 4761 10 磅"/>
    <w:next w:val="47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6">
    <w:name w:val="样式 4762 10 磅"/>
    <w:next w:val="47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7">
    <w:name w:val="样式 4763 10 磅"/>
    <w:next w:val="47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8">
    <w:name w:val="样式 4764 10 磅"/>
    <w:next w:val="47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89">
    <w:name w:val="样式 4765 10 磅"/>
    <w:next w:val="47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0">
    <w:name w:val="样式 4768 10 磅"/>
    <w:next w:val="47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1">
    <w:name w:val="样式 4769 10 磅"/>
    <w:next w:val="47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2">
    <w:name w:val="样式 4770 10 磅"/>
    <w:next w:val="47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3">
    <w:name w:val="样式 4771 10 磅"/>
    <w:next w:val="47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4">
    <w:name w:val="样式 4772 10 磅"/>
    <w:next w:val="4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5">
    <w:name w:val="样式 4773 10 磅"/>
    <w:next w:val="4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6">
    <w:name w:val="样式 4774 10 磅"/>
    <w:next w:val="4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7">
    <w:name w:val="样式 4775 10 磅"/>
    <w:next w:val="4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8">
    <w:name w:val="样式 4778 10 磅"/>
    <w:next w:val="47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799">
    <w:name w:val="样式 4779 10 磅"/>
    <w:next w:val="47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0">
    <w:name w:val="样式 4780 10 磅"/>
    <w:next w:val="47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1">
    <w:name w:val="样式 4781 10 磅"/>
    <w:next w:val="48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2">
    <w:name w:val="样式 4782 10 磅"/>
    <w:next w:val="48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3">
    <w:name w:val="样式 4783 10 磅"/>
    <w:next w:val="4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4">
    <w:name w:val="样式 4784 10 磅"/>
    <w:next w:val="4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5">
    <w:name w:val="样式 4785 10 磅"/>
    <w:next w:val="4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6">
    <w:name w:val="样式 4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7">
    <w:name w:val="样式 4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8">
    <w:name w:val="样式 4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09">
    <w:name w:val="样式 4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0">
    <w:name w:val="样式 4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1">
    <w:name w:val="样式 4618 10 磅"/>
    <w:next w:val="46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2">
    <w:name w:val="样式 4619 10 磅"/>
    <w:next w:val="46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3">
    <w:name w:val="样式 4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4">
    <w:name w:val="样式 4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5">
    <w:name w:val="样式 4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6">
    <w:name w:val="样式 4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7">
    <w:name w:val="样式 4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8">
    <w:name w:val="样式 45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19">
    <w:name w:val="样式 4787 10 磅"/>
    <w:next w:val="48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0">
    <w:name w:val="样式 4788 10 磅"/>
    <w:next w:val="48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1">
    <w:name w:val="样式 45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2">
    <w:name w:val="样式 45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3">
    <w:name w:val="样式 45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4">
    <w:name w:val="样式 45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5">
    <w:name w:val="样式 45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6">
    <w:name w:val="样式 4808 10 磅"/>
    <w:next w:val="4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7">
    <w:name w:val="样式 4654 10 磅"/>
    <w:next w:val="4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8">
    <w:name w:val="样式 4655 10 磅"/>
    <w:next w:val="4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29">
    <w:name w:val="样式 45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0">
    <w:name w:val="样式 4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1">
    <w:name w:val="样式 4660 10 磅"/>
    <w:next w:val="46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2">
    <w:name w:val="样式 4661 10 磅"/>
    <w:next w:val="46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3">
    <w:name w:val="样式 4662 10 磅"/>
    <w:next w:val="46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4">
    <w:name w:val="样式 4809 10 磅"/>
    <w:next w:val="4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5">
    <w:name w:val="样式 4664 10 磅"/>
    <w:next w:val="46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6">
    <w:name w:val="样式 4665 10 磅"/>
    <w:next w:val="46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7">
    <w:name w:val="样式 4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8">
    <w:name w:val="样式 4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39">
    <w:name w:val="样式 4666 10 磅"/>
    <w:next w:val="4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0">
    <w:name w:val="样式 4667 10 磅"/>
    <w:next w:val="4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1">
    <w:name w:val="样式 4668 10 磅"/>
    <w:next w:val="4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2">
    <w:name w:val="样式 4810 10 磅"/>
    <w:next w:val="4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3">
    <w:name w:val="样式 4670 10 磅"/>
    <w:next w:val="46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4">
    <w:name w:val="样式 4671 10 磅"/>
    <w:next w:val="46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5">
    <w:name w:val="样式 45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6">
    <w:name w:val="样式 45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7">
    <w:name w:val="样式 4672 10 磅"/>
    <w:next w:val="46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8">
    <w:name w:val="样式 4673 10 磅"/>
    <w:next w:val="46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49">
    <w:name w:val="样式 4674 10 磅"/>
    <w:next w:val="46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0">
    <w:name w:val="样式 4811 10 磅"/>
    <w:next w:val="4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1">
    <w:name w:val="样式 4676 10 磅"/>
    <w:next w:val="4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2">
    <w:name w:val="样式 4677 10 磅"/>
    <w:next w:val="4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3">
    <w:name w:val="样式 45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4">
    <w:name w:val="样式 4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5">
    <w:name w:val="样式 4678 10 磅"/>
    <w:next w:val="4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6">
    <w:name w:val="样式 4679 10 磅"/>
    <w:next w:val="4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7">
    <w:name w:val="样式 4680 10 磅"/>
    <w:next w:val="4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8">
    <w:name w:val="样式 4812 10 磅"/>
    <w:next w:val="4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59">
    <w:name w:val="样式 4682 10 磅"/>
    <w:next w:val="4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0">
    <w:name w:val="样式 4683 10 磅"/>
    <w:next w:val="4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1">
    <w:name w:val="样式 4712 10 磅"/>
    <w:next w:val="47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2">
    <w:name w:val="样式 4649 10 磅"/>
    <w:next w:val="4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3">
    <w:name w:val="样式 4684 10 磅"/>
    <w:next w:val="4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4">
    <w:name w:val="样式 4685 10 磅"/>
    <w:next w:val="4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5">
    <w:name w:val="样式 4686 10 磅"/>
    <w:next w:val="4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6">
    <w:name w:val="样式 4813 10 磅"/>
    <w:next w:val="48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7">
    <w:name w:val="样式 4688 10 磅"/>
    <w:next w:val="4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8">
    <w:name w:val="样式 4689 10 磅"/>
    <w:next w:val="4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69">
    <w:name w:val="样式 4713 10 磅"/>
    <w:next w:val="47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0">
    <w:name w:val="样式 4650 10 磅"/>
    <w:next w:val="4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1">
    <w:name w:val="样式 4690 10 磅"/>
    <w:next w:val="4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2">
    <w:name w:val="样式 4691 10 磅"/>
    <w:next w:val="4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3">
    <w:name w:val="样式 4692 10 磅"/>
    <w:next w:val="4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4">
    <w:name w:val="样式 4814 10 磅"/>
    <w:next w:val="48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5">
    <w:name w:val="样式 4694 10 磅"/>
    <w:next w:val="47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6">
    <w:name w:val="样式 4695 10 磅"/>
    <w:next w:val="47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7">
    <w:name w:val="样式 4714 10 磅"/>
    <w:next w:val="47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8">
    <w:name w:val="样式 4651 10 磅"/>
    <w:next w:val="4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79">
    <w:name w:val="样式 4696 10 磅"/>
    <w:next w:val="47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0">
    <w:name w:val="样式 4697 10 磅"/>
    <w:next w:val="47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1">
    <w:name w:val="样式 4698 10 磅"/>
    <w:next w:val="47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2">
    <w:name w:val="样式 4815 10 磅"/>
    <w:next w:val="48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3">
    <w:name w:val="样式 4700 10 磅"/>
    <w:next w:val="47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4">
    <w:name w:val="样式 4701 10 磅"/>
    <w:next w:val="47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5">
    <w:name w:val="样式 4715 10 磅"/>
    <w:next w:val="47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6">
    <w:name w:val="样式 4652 10 磅"/>
    <w:next w:val="4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7">
    <w:name w:val="样式 4702 10 磅"/>
    <w:next w:val="47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8">
    <w:name w:val="样式 4703 10 磅"/>
    <w:next w:val="47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89">
    <w:name w:val="样式 4704 10 磅"/>
    <w:next w:val="47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0">
    <w:name w:val="样式 4816 10 磅"/>
    <w:next w:val="48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1">
    <w:name w:val="样式 4706 10 磅"/>
    <w:next w:val="47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2">
    <w:name w:val="样式 4707 10 磅"/>
    <w:next w:val="47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3">
    <w:name w:val="样式 46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4">
    <w:name w:val="样式 46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5">
    <w:name w:val="样式 46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6">
    <w:name w:val="样式 46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7">
    <w:name w:val="样式 46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8">
    <w:name w:val="样式 4817 10 磅"/>
    <w:next w:val="4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899">
    <w:name w:val="样式 4739 10 磅"/>
    <w:next w:val="47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0">
    <w:name w:val="样式 4740 10 磅"/>
    <w:next w:val="47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1">
    <w:name w:val="样式 46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2">
    <w:name w:val="样式 46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3">
    <w:name w:val="样式 46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4">
    <w:name w:val="样式 4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5">
    <w:name w:val="样式 4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6">
    <w:name w:val="样式 4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7">
    <w:name w:val="样式 4718 10 磅"/>
    <w:next w:val="47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8">
    <w:name w:val="样式 4719 10 磅"/>
    <w:next w:val="4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09">
    <w:name w:val="样式 4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0">
    <w:name w:val="样式 4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1">
    <w:name w:val="样式 4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2">
    <w:name w:val="样式 4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3">
    <w:name w:val="样式 4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4">
    <w:name w:val="样式 4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5">
    <w:name w:val="样式 4723 10 磅"/>
    <w:next w:val="4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6">
    <w:name w:val="样式 4724 10 磅"/>
    <w:next w:val="4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7">
    <w:name w:val="样式 46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8">
    <w:name w:val="样式 46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19">
    <w:name w:val="样式 4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0">
    <w:name w:val="样式 4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1">
    <w:name w:val="样式 46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2">
    <w:name w:val="样式 46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3">
    <w:name w:val="样式 46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4">
    <w:name w:val="样式 46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5">
    <w:name w:val="样式 46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2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4927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8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4929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0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4931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2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4933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4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5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4936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7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38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4939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4940">
    <w:name w:val="样式 46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1">
    <w:name w:val="样式 4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2">
    <w:name w:val="样式 4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3">
    <w:name w:val="样式 4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4">
    <w:name w:val="样式 5152 10 磅"/>
    <w:next w:val="51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5">
    <w:name w:val="样式 4851 10 磅"/>
    <w:next w:val="48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6">
    <w:name w:val="样式 4852 10 磅"/>
    <w:next w:val="48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7">
    <w:name w:val="样式 4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8">
    <w:name w:val="样式 4853 10 磅"/>
    <w:next w:val="48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49">
    <w:name w:val="样式 4983 10 磅"/>
    <w:next w:val="50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0">
    <w:name w:val="样式 4984 10 磅"/>
    <w:next w:val="50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1">
    <w:name w:val="样式 4985 10 磅"/>
    <w:next w:val="50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2">
    <w:name w:val="样式 5153 10 磅"/>
    <w:next w:val="51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3">
    <w:name w:val="样式 4987 10 磅"/>
    <w:next w:val="50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4">
    <w:name w:val="样式 4988 10 磅"/>
    <w:next w:val="50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5">
    <w:name w:val="样式 4989 10 磅"/>
    <w:next w:val="50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6">
    <w:name w:val="样式 4860 10 磅"/>
    <w:next w:val="48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7">
    <w:name w:val="样式 4990 10 磅"/>
    <w:next w:val="50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8">
    <w:name w:val="样式 4991 10 磅"/>
    <w:next w:val="50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59">
    <w:name w:val="样式 4992 10 磅"/>
    <w:next w:val="50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0">
    <w:name w:val="样式 5154 10 磅"/>
    <w:next w:val="51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1">
    <w:name w:val="样式 4994 10 磅"/>
    <w:next w:val="50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2">
    <w:name w:val="样式 4995 10 磅"/>
    <w:next w:val="50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3">
    <w:name w:val="样式 4996 10 磅"/>
    <w:next w:val="50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4">
    <w:name w:val="样式 4867 10 磅"/>
    <w:next w:val="4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5">
    <w:name w:val="样式 4997 10 磅"/>
    <w:next w:val="50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6">
    <w:name w:val="样式 4998 10 磅"/>
    <w:next w:val="50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7">
    <w:name w:val="样式 4999 10 磅"/>
    <w:next w:val="50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8">
    <w:name w:val="样式 5155 10 磅"/>
    <w:next w:val="51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69">
    <w:name w:val="样式 5001 10 磅"/>
    <w:next w:val="50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0">
    <w:name w:val="样式 5002 10 磅"/>
    <w:next w:val="50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1">
    <w:name w:val="样式 5003 10 磅"/>
    <w:next w:val="50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2">
    <w:name w:val="样式 4874 10 磅"/>
    <w:next w:val="48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3">
    <w:name w:val="样式 5004 10 磅"/>
    <w:next w:val="50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4">
    <w:name w:val="样式 5005 10 磅"/>
    <w:next w:val="50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5">
    <w:name w:val="样式 5006 10 磅"/>
    <w:next w:val="50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6">
    <w:name w:val="样式 5156 10 磅"/>
    <w:next w:val="51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7">
    <w:name w:val="样式 5008 10 磅"/>
    <w:next w:val="50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8">
    <w:name w:val="样式 5009 10 磅"/>
    <w:next w:val="50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79">
    <w:name w:val="样式 5010 10 磅"/>
    <w:next w:val="50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0">
    <w:name w:val="样式 4881 10 磅"/>
    <w:next w:val="49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1">
    <w:name w:val="样式 5011 10 磅"/>
    <w:next w:val="50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2">
    <w:name w:val="样式 5012 10 磅"/>
    <w:next w:val="50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3">
    <w:name w:val="样式 5013 10 磅"/>
    <w:next w:val="50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4">
    <w:name w:val="样式 5157 10 磅"/>
    <w:next w:val="51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5">
    <w:name w:val="样式 5015 10 磅"/>
    <w:next w:val="50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6">
    <w:name w:val="样式 5016 10 磅"/>
    <w:next w:val="50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7">
    <w:name w:val="样式 5017 10 磅"/>
    <w:next w:val="50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8">
    <w:name w:val="样式 4888 10 磅"/>
    <w:next w:val="49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89">
    <w:name w:val="样式 5018 10 磅"/>
    <w:next w:val="50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0">
    <w:name w:val="样式 5019 10 磅"/>
    <w:next w:val="50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1">
    <w:name w:val="样式 5020 10 磅"/>
    <w:next w:val="50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2">
    <w:name w:val="样式 5158 10 磅"/>
    <w:next w:val="51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3">
    <w:name w:val="样式 5022 10 磅"/>
    <w:next w:val="50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4">
    <w:name w:val="样式 5023 10 磅"/>
    <w:next w:val="50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5">
    <w:name w:val="样式 5024 10 磅"/>
    <w:next w:val="50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6">
    <w:name w:val="样式 4895 10 磅"/>
    <w:next w:val="49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7">
    <w:name w:val="样式 5025 10 磅"/>
    <w:next w:val="50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8">
    <w:name w:val="样式 5026 10 磅"/>
    <w:next w:val="50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4999">
    <w:name w:val="样式 5027 10 磅"/>
    <w:next w:val="50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0">
    <w:name w:val="样式 5159 10 磅"/>
    <w:next w:val="51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1">
    <w:name w:val="样式 5029 10 磅"/>
    <w:next w:val="50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2">
    <w:name w:val="样式 5030 10 磅"/>
    <w:next w:val="50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3">
    <w:name w:val="样式 5031 10 磅"/>
    <w:next w:val="50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4">
    <w:name w:val="样式 4902 10 磅"/>
    <w:next w:val="49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5">
    <w:name w:val="样式 5032 10 磅"/>
    <w:next w:val="50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6">
    <w:name w:val="样式 5033 10 磅"/>
    <w:next w:val="50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7">
    <w:name w:val="样式 4905 10 磅"/>
    <w:next w:val="49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8">
    <w:name w:val="样式 4906 10 磅"/>
    <w:next w:val="4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09">
    <w:name w:val="样式 4907 10 磅"/>
    <w:next w:val="4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0">
    <w:name w:val="样式 4908 10 磅"/>
    <w:next w:val="49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1">
    <w:name w:val="样式 46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2">
    <w:name w:val="样式 4909 10 磅"/>
    <w:next w:val="4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3">
    <w:name w:val="样式 4910 10 磅"/>
    <w:next w:val="49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4">
    <w:name w:val="样式 4911 10 磅"/>
    <w:next w:val="49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5">
    <w:name w:val="样式 4912 10 磅"/>
    <w:next w:val="49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6">
    <w:name w:val="样式 5144 10 磅"/>
    <w:next w:val="51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7">
    <w:name w:val="样式 4914 10 磅"/>
    <w:next w:val="49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8">
    <w:name w:val="样式 4915 10 磅"/>
    <w:next w:val="49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19">
    <w:name w:val="样式 46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0">
    <w:name w:val="样式 4916 10 磅"/>
    <w:next w:val="49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1">
    <w:name w:val="样式 4917 10 磅"/>
    <w:next w:val="49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2">
    <w:name w:val="样式 4918 10 磅"/>
    <w:next w:val="49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3">
    <w:name w:val="样式 4919 10 磅"/>
    <w:next w:val="49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4">
    <w:name w:val="样式 5145 10 磅"/>
    <w:next w:val="51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5">
    <w:name w:val="样式 4921 10 磅"/>
    <w:next w:val="49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6">
    <w:name w:val="样式 4922 10 磅"/>
    <w:next w:val="49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7">
    <w:name w:val="样式 4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8">
    <w:name w:val="样式 4923 10 磅"/>
    <w:next w:val="49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29">
    <w:name w:val="样式 4924 10 磅"/>
    <w:next w:val="49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0">
    <w:name w:val="样式 4925 10 磅"/>
    <w:next w:val="49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1">
    <w:name w:val="样式 4926 10 磅"/>
    <w:next w:val="49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2">
    <w:name w:val="样式 5146 10 磅"/>
    <w:next w:val="51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3">
    <w:name w:val="样式 4928 10 磅"/>
    <w:next w:val="49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4">
    <w:name w:val="样式 4929 10 磅"/>
    <w:next w:val="49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5">
    <w:name w:val="样式 4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6">
    <w:name w:val="样式 4930 10 磅"/>
    <w:next w:val="49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7">
    <w:name w:val="样式 5037 10 磅"/>
    <w:next w:val="50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8">
    <w:name w:val="样式 5038 10 磅"/>
    <w:next w:val="50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39">
    <w:name w:val="样式 5039 10 磅"/>
    <w:next w:val="50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0">
    <w:name w:val="样式 5147 10 磅"/>
    <w:next w:val="51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1">
    <w:name w:val="样式 5041 10 磅"/>
    <w:next w:val="50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2">
    <w:name w:val="样式 5042 10 磅"/>
    <w:next w:val="50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3">
    <w:name w:val="样式 5043 10 磅"/>
    <w:next w:val="50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4">
    <w:name w:val="样式 4937 10 磅"/>
    <w:next w:val="49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5">
    <w:name w:val="样式 5044 10 磅"/>
    <w:next w:val="50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6">
    <w:name w:val="样式 5045 10 磅"/>
    <w:next w:val="50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7">
    <w:name w:val="样式 5046 10 磅"/>
    <w:next w:val="50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8">
    <w:name w:val="样式 5148 10 磅"/>
    <w:next w:val="51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49">
    <w:name w:val="样式 5048 10 磅"/>
    <w:next w:val="50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0">
    <w:name w:val="样式 5049 10 磅"/>
    <w:next w:val="50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1">
    <w:name w:val="样式 5050 10 磅"/>
    <w:next w:val="50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2">
    <w:name w:val="样式 4944 10 磅"/>
    <w:next w:val="49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3">
    <w:name w:val="样式 5051 10 磅"/>
    <w:next w:val="50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4">
    <w:name w:val="样式 5052 10 磅"/>
    <w:next w:val="50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5">
    <w:name w:val="样式 5053 10 磅"/>
    <w:next w:val="50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6">
    <w:name w:val="样式 5149 10 磅"/>
    <w:next w:val="51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7">
    <w:name w:val="样式 5055 10 磅"/>
    <w:next w:val="50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8">
    <w:name w:val="样式 5056 10 磅"/>
    <w:next w:val="50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59">
    <w:name w:val="样式 5057 10 磅"/>
    <w:next w:val="50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0">
    <w:name w:val="样式 4951 10 磅"/>
    <w:next w:val="49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1">
    <w:name w:val="样式 5058 10 磅"/>
    <w:next w:val="50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2">
    <w:name w:val="样式 5059 10 磅"/>
    <w:next w:val="50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3">
    <w:name w:val="样式 5060 10 磅"/>
    <w:next w:val="50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4">
    <w:name w:val="样式 5150 10 磅"/>
    <w:next w:val="51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5">
    <w:name w:val="样式 5062 10 磅"/>
    <w:next w:val="50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6">
    <w:name w:val="样式 5063 10 磅"/>
    <w:next w:val="50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7">
    <w:name w:val="样式 5064 10 磅"/>
    <w:next w:val="50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8">
    <w:name w:val="样式 4959 10 磅"/>
    <w:next w:val="49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69">
    <w:name w:val="样式 5065 10 磅"/>
    <w:next w:val="50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0">
    <w:name w:val="样式 5066 10 磅"/>
    <w:next w:val="50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1">
    <w:name w:val="样式 5067 10 磅"/>
    <w:next w:val="50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2">
    <w:name w:val="样式 5151 10 磅"/>
    <w:next w:val="51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3">
    <w:name w:val="样式 5069 10 磅"/>
    <w:next w:val="50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4">
    <w:name w:val="样式 5070 10 磅"/>
    <w:next w:val="50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5">
    <w:name w:val="样式 5071 10 磅"/>
    <w:next w:val="50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6">
    <w:name w:val="样式 4967 10 磅"/>
    <w:next w:val="49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7">
    <w:name w:val="样式 4968 10 磅"/>
    <w:next w:val="49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8">
    <w:name w:val="样式 4969 10 磅"/>
    <w:next w:val="49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79">
    <w:name w:val="样式 4970 10 磅"/>
    <w:next w:val="49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0">
    <w:name w:val="样式 5140 10 磅"/>
    <w:next w:val="51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1">
    <w:name w:val="样式 51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2">
    <w:name w:val="样式 51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3">
    <w:name w:val="样式 4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4">
    <w:name w:val="样式 46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5">
    <w:name w:val="样式 46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6">
    <w:name w:val="样式 46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7">
    <w:name w:val="样式 46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8">
    <w:name w:val="样式 46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89">
    <w:name w:val="样式 4972 10 磅"/>
    <w:next w:val="49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0">
    <w:name w:val="样式 4973 10 磅"/>
    <w:next w:val="49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1">
    <w:name w:val="样式 46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2">
    <w:name w:val="样式 4975 10 磅"/>
    <w:next w:val="49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3">
    <w:name w:val="样式 50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4">
    <w:name w:val="样式 50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5">
    <w:name w:val="样式 50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6">
    <w:name w:val="样式 5141 10 磅"/>
    <w:next w:val="51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7">
    <w:name w:val="样式 4980 10 磅"/>
    <w:next w:val="50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8">
    <w:name w:val="样式 4981 10 磅"/>
    <w:next w:val="50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099">
    <w:name w:val="样式 46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0">
    <w:name w:val="样式 46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1">
    <w:name w:val="样式 5076 10 磅"/>
    <w:next w:val="50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2">
    <w:name w:val="样式 5077 10 磅"/>
    <w:next w:val="50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3">
    <w:name w:val="样式 5078 10 磅"/>
    <w:next w:val="50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4">
    <w:name w:val="样式 5142 10 磅"/>
    <w:next w:val="51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5">
    <w:name w:val="样式 5080 10 磅"/>
    <w:next w:val="51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6">
    <w:name w:val="样式 5081 10 磅"/>
    <w:next w:val="51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7">
    <w:name w:val="样式 5082 10 磅"/>
    <w:next w:val="51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8">
    <w:name w:val="样式 50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09">
    <w:name w:val="样式 50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0">
    <w:name w:val="样式 50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1">
    <w:name w:val="样式 50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2">
    <w:name w:val="样式 5143 10 磅"/>
    <w:next w:val="51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3">
    <w:name w:val="样式 5088 10 磅"/>
    <w:next w:val="51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4">
    <w:name w:val="样式 5089 10 磅"/>
    <w:next w:val="51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5">
    <w:name w:val="样式 50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6">
    <w:name w:val="样式 46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7">
    <w:name w:val="样式 4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8">
    <w:name w:val="样式 46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19">
    <w:name w:val="样式 46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0">
    <w:name w:val="样式 5087 10 磅"/>
    <w:next w:val="51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1">
    <w:name w:val="样式 51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2">
    <w:name w:val="样式 51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3">
    <w:name w:val="样式 46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4">
    <w:name w:val="样式 46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5">
    <w:name w:val="样式 4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6">
    <w:name w:val="样式 4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7">
    <w:name w:val="样式 4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8">
    <w:name w:val="样式 4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29">
    <w:name w:val="样式 51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0">
    <w:name w:val="样式 51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1">
    <w:name w:val="样式 4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2">
    <w:name w:val="样式 4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3">
    <w:name w:val="样式 47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4">
    <w:name w:val="样式 47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5">
    <w:name w:val="样式 47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6">
    <w:name w:val="样式 4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7">
    <w:name w:val="样式 5095 10 磅"/>
    <w:next w:val="51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8">
    <w:name w:val="样式 5096 10 磅"/>
    <w:next w:val="51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39">
    <w:name w:val="样式 4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0">
    <w:name w:val="样式 5098 10 磅"/>
    <w:next w:val="51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1">
    <w:name w:val="样式 5099 10 磅"/>
    <w:next w:val="51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2">
    <w:name w:val="样式 5100 10 磅"/>
    <w:next w:val="51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3">
    <w:name w:val="样式 5101 10 磅"/>
    <w:next w:val="51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4">
    <w:name w:val="样式 5102 10 磅"/>
    <w:next w:val="51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5">
    <w:name w:val="样式 5164 10 磅"/>
    <w:next w:val="51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6">
    <w:name w:val="样式 5165 10 磅"/>
    <w:next w:val="51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7">
    <w:name w:val="样式 5105 10 磅"/>
    <w:next w:val="51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8">
    <w:name w:val="样式 4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49">
    <w:name w:val="样式 4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0">
    <w:name w:val="样式 47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1">
    <w:name w:val="样式 47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2">
    <w:name w:val="样式 4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3">
    <w:name w:val="样式 5103 10 磅"/>
    <w:next w:val="51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4">
    <w:name w:val="样式 5104 10 磅"/>
    <w:next w:val="51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5">
    <w:name w:val="样式 4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6">
    <w:name w:val="样式 5107 10 磅"/>
    <w:next w:val="51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7">
    <w:name w:val="样式 5108 10 磅"/>
    <w:next w:val="51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8">
    <w:name w:val="样式 5109 10 磅"/>
    <w:next w:val="51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59">
    <w:name w:val="样式 5110 10 磅"/>
    <w:next w:val="51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0">
    <w:name w:val="样式 5111 10 磅"/>
    <w:next w:val="51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1">
    <w:name w:val="样式 5112 10 磅"/>
    <w:next w:val="51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2">
    <w:name w:val="样式 5113 10 磅"/>
    <w:next w:val="51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3">
    <w:name w:val="样式 5114 10 磅"/>
    <w:next w:val="51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4">
    <w:name w:val="样式 5117 10 磅"/>
    <w:next w:val="51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5">
    <w:name w:val="样式 5118 10 磅"/>
    <w:next w:val="51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6">
    <w:name w:val="样式 5119 10 磅"/>
    <w:next w:val="51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7">
    <w:name w:val="样式 5120 10 磅"/>
    <w:next w:val="51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8">
    <w:name w:val="样式 5121 10 磅"/>
    <w:next w:val="51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69">
    <w:name w:val="样式 5122 10 磅"/>
    <w:next w:val="51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0">
    <w:name w:val="样式 5123 10 磅"/>
    <w:next w:val="51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1">
    <w:name w:val="样式 5124 10 磅"/>
    <w:next w:val="51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2">
    <w:name w:val="样式 5127 10 磅"/>
    <w:next w:val="51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3">
    <w:name w:val="样式 5128 10 磅"/>
    <w:next w:val="51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4">
    <w:name w:val="样式 5129 10 磅"/>
    <w:next w:val="51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5">
    <w:name w:val="样式 5130 10 磅"/>
    <w:next w:val="51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6">
    <w:name w:val="样式 5131 10 磅"/>
    <w:next w:val="51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7">
    <w:name w:val="样式 5132 10 磅"/>
    <w:next w:val="51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8">
    <w:name w:val="样式 5133 10 磅"/>
    <w:next w:val="51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79">
    <w:name w:val="样式 5134 10 磅"/>
    <w:next w:val="51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0">
    <w:name w:val="样式 4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1">
    <w:name w:val="样式 4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2">
    <w:name w:val="样式 47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3">
    <w:name w:val="样式 47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4">
    <w:name w:val="样式 4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5">
    <w:name w:val="样式 51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6">
    <w:name w:val="样式 51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7">
    <w:name w:val="样式 4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88">
    <w:name w:val="样式 4741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89">
    <w:name w:val="样式 4742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0">
    <w:name w:val="样式 4743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1">
    <w:name w:val="样式 47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2">
    <w:name w:val="样式 47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193">
    <w:name w:val="样式 47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4">
    <w:name w:val="样式 47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5">
    <w:name w:val="样式 47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6">
    <w:name w:val="样式 47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7">
    <w:name w:val="样式 47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8">
    <w:name w:val="样式 5189 10 磅"/>
    <w:next w:val="51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199">
    <w:name w:val="样式 5190 10 磅"/>
    <w:next w:val="51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0">
    <w:name w:val="样式 47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1">
    <w:name w:val="样式 5342 10 磅"/>
    <w:next w:val="53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2">
    <w:name w:val="样式 5343 10 磅"/>
    <w:next w:val="53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3">
    <w:name w:val="样式 5344 10 磅"/>
    <w:next w:val="53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4">
    <w:name w:val="样式 5345 10 磅"/>
    <w:next w:val="53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5">
    <w:name w:val="样式 5346 10 磅"/>
    <w:next w:val="53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6">
    <w:name w:val="样式 5347 10 磅"/>
    <w:next w:val="53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7">
    <w:name w:val="样式 5348 10 磅"/>
    <w:next w:val="53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8">
    <w:name w:val="样式 5349 10 磅"/>
    <w:next w:val="535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09">
    <w:name w:val="样式 47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0">
    <w:name w:val="样式 47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1">
    <w:name w:val="样式 47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2">
    <w:name w:val="样式 47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3">
    <w:name w:val="样式 47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4">
    <w:name w:val="样式 5195 10 磅"/>
    <w:next w:val="52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5">
    <w:name w:val="样式 5196 10 磅"/>
    <w:next w:val="52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6">
    <w:name w:val="样式 47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7">
    <w:name w:val="样式 47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8">
    <w:name w:val="样式 47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19">
    <w:name w:val="样式 47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0">
    <w:name w:val="样式 47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1">
    <w:name w:val="样式 47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2">
    <w:name w:val="样式 5197 10 磅"/>
    <w:next w:val="52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3">
    <w:name w:val="样式 5198 10 磅"/>
    <w:next w:val="52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4">
    <w:name w:val="样式 47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5">
    <w:name w:val="样式 47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6">
    <w:name w:val="样式 5216 10 磅"/>
    <w:next w:val="52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7">
    <w:name w:val="样式 5217 10 磅"/>
    <w:next w:val="52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8">
    <w:name w:val="样式 5218 10 磅"/>
    <w:next w:val="52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29">
    <w:name w:val="样式 47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0">
    <w:name w:val="样式 5199 10 磅"/>
    <w:next w:val="52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1">
    <w:name w:val="样式 5200 10 磅"/>
    <w:next w:val="52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2">
    <w:name w:val="样式 47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3">
    <w:name w:val="样式 47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4">
    <w:name w:val="样式 5220 10 磅"/>
    <w:next w:val="52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5">
    <w:name w:val="样式 5221 10 磅"/>
    <w:next w:val="52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6">
    <w:name w:val="样式 5222 10 磅"/>
    <w:next w:val="52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7">
    <w:name w:val="样式 47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8">
    <w:name w:val="样式 5201 10 磅"/>
    <w:next w:val="52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39">
    <w:name w:val="样式 5202 10 磅"/>
    <w:next w:val="52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0">
    <w:name w:val="样式 47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1">
    <w:name w:val="样式 47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2">
    <w:name w:val="样式 47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3">
    <w:name w:val="样式 47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4">
    <w:name w:val="样式 47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5">
    <w:name w:val="样式 48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6">
    <w:name w:val="样式 5297 10 磅"/>
    <w:next w:val="53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7">
    <w:name w:val="样式 5298 10 磅"/>
    <w:next w:val="53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8">
    <w:name w:val="样式 48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49">
    <w:name w:val="样式 5367 10 磅"/>
    <w:next w:val="53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0">
    <w:name w:val="样式 5368 10 磅"/>
    <w:next w:val="53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1">
    <w:name w:val="样式 5369 10 磅"/>
    <w:next w:val="53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2">
    <w:name w:val="样式 5370 10 磅"/>
    <w:next w:val="53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3">
    <w:name w:val="样式 5371 10 磅"/>
    <w:next w:val="53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4">
    <w:name w:val="样式 5372 10 磅"/>
    <w:next w:val="53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5">
    <w:name w:val="样式 5373 10 磅"/>
    <w:next w:val="53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6">
    <w:name w:val="样式 5374 10 磅"/>
    <w:next w:val="53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7">
    <w:name w:val="样式 48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8">
    <w:name w:val="样式 48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59">
    <w:name w:val="样式 48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0">
    <w:name w:val="样式 48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1">
    <w:name w:val="样式 48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2">
    <w:name w:val="样式 5301 10 磅"/>
    <w:next w:val="53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3">
    <w:name w:val="样式 5302 10 磅"/>
    <w:next w:val="53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4">
    <w:name w:val="样式 48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5">
    <w:name w:val="样式 5305 10 磅"/>
    <w:next w:val="53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6">
    <w:name w:val="样式 5306 10 磅"/>
    <w:next w:val="53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7">
    <w:name w:val="样式 5307 10 磅"/>
    <w:next w:val="53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8">
    <w:name w:val="样式 5308 10 磅"/>
    <w:next w:val="53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69">
    <w:name w:val="样式 5309 10 磅"/>
    <w:next w:val="53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0">
    <w:name w:val="样式 5310 10 磅"/>
    <w:next w:val="53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1">
    <w:name w:val="样式 5311 10 磅"/>
    <w:next w:val="53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2">
    <w:name w:val="样式 5312 10 磅"/>
    <w:next w:val="53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3">
    <w:name w:val="样式 5315 10 磅"/>
    <w:next w:val="53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4">
    <w:name w:val="样式 5316 10 磅"/>
    <w:next w:val="53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5">
    <w:name w:val="样式 5317 10 磅"/>
    <w:next w:val="53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6">
    <w:name w:val="样式 5318 10 磅"/>
    <w:next w:val="53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7">
    <w:name w:val="样式 5319 10 磅"/>
    <w:next w:val="53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8">
    <w:name w:val="样式 5320 10 磅"/>
    <w:next w:val="53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79">
    <w:name w:val="样式 5321 10 磅"/>
    <w:next w:val="53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0">
    <w:name w:val="样式 5322 10 磅"/>
    <w:next w:val="53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1">
    <w:name w:val="样式 48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2">
    <w:name w:val="样式 48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3">
    <w:name w:val="样式 48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4">
    <w:name w:val="样式 48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5">
    <w:name w:val="样式 48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6">
    <w:name w:val="样式 5203 10 磅"/>
    <w:next w:val="52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7">
    <w:name w:val="样式 5204 10 磅"/>
    <w:next w:val="52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8">
    <w:name w:val="样式 48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89">
    <w:name w:val="样式 48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0">
    <w:name w:val="样式 48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1">
    <w:name w:val="样式 48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2">
    <w:name w:val="样式 48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3">
    <w:name w:val="样式 48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4">
    <w:name w:val="样式 5227 10 磅"/>
    <w:next w:val="52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5">
    <w:name w:val="样式 5228 10 磅"/>
    <w:next w:val="52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6">
    <w:name w:val="样式 48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7">
    <w:name w:val="样式 48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8">
    <w:name w:val="样式 48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299">
    <w:name w:val="样式 48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0">
    <w:name w:val="样式 48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1">
    <w:name w:val="样式 48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2">
    <w:name w:val="样式 5231 10 磅"/>
    <w:next w:val="52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3">
    <w:name w:val="样式 5232 10 磅"/>
    <w:next w:val="52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4">
    <w:name w:val="样式 48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5">
    <w:name w:val="样式 48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6">
    <w:name w:val="样式 48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7">
    <w:name w:val="样式 48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8">
    <w:name w:val="样式 48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09">
    <w:name w:val="样式 48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0">
    <w:name w:val="样式 5239 10 磅"/>
    <w:next w:val="52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1">
    <w:name w:val="样式 5240 10 磅"/>
    <w:next w:val="52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2">
    <w:name w:val="样式 48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3">
    <w:name w:val="样式 5356 10 磅"/>
    <w:next w:val="53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4">
    <w:name w:val="样式 5357 10 磅"/>
    <w:next w:val="53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5">
    <w:name w:val="样式 5358 10 磅"/>
    <w:next w:val="53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6">
    <w:name w:val="样式 5359 10 磅"/>
    <w:next w:val="53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7">
    <w:name w:val="样式 5360 10 磅"/>
    <w:next w:val="53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8">
    <w:name w:val="样式 5361 10 磅"/>
    <w:next w:val="53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19">
    <w:name w:val="样式 5362 10 磅"/>
    <w:next w:val="53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0">
    <w:name w:val="样式 5363 10 磅"/>
    <w:next w:val="53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1">
    <w:name w:val="样式 48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2">
    <w:name w:val="样式 48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3">
    <w:name w:val="样式 48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4">
    <w:name w:val="样式 48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5">
    <w:name w:val="样式 48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6">
    <w:name w:val="样式 5253 10 磅"/>
    <w:next w:val="52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7">
    <w:name w:val="样式 5254 10 磅"/>
    <w:next w:val="52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8">
    <w:name w:val="样式 48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29">
    <w:name w:val="样式 48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0">
    <w:name w:val="样式 5273 10 磅"/>
    <w:next w:val="52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1">
    <w:name w:val="样式 5274 10 磅"/>
    <w:next w:val="52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2">
    <w:name w:val="样式 5275 10 磅"/>
    <w:next w:val="52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3">
    <w:name w:val="样式 48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4">
    <w:name w:val="样式 5255 10 磅"/>
    <w:next w:val="52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5">
    <w:name w:val="样式 5256 10 磅"/>
    <w:next w:val="52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6">
    <w:name w:val="样式 48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7">
    <w:name w:val="样式 48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8">
    <w:name w:val="样式 5277 10 磅"/>
    <w:next w:val="52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39">
    <w:name w:val="样式 5278 10 磅"/>
    <w:next w:val="52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0">
    <w:name w:val="样式 5279 10 磅"/>
    <w:next w:val="52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1">
    <w:name w:val="样式 48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2">
    <w:name w:val="样式 5257 10 磅"/>
    <w:next w:val="52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3">
    <w:name w:val="样式 5258 10 磅"/>
    <w:next w:val="52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4">
    <w:name w:val="样式 48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5">
    <w:name w:val="样式 48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6">
    <w:name w:val="样式 5281 10 磅"/>
    <w:next w:val="52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7">
    <w:name w:val="样式 5282 10 磅"/>
    <w:next w:val="52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8">
    <w:name w:val="样式 5283 10 磅"/>
    <w:next w:val="52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49">
    <w:name w:val="样式 48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0">
    <w:name w:val="样式 5259 10 磅"/>
    <w:next w:val="52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1">
    <w:name w:val="样式 5260 10 磅"/>
    <w:next w:val="52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2">
    <w:name w:val="样式 48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3">
    <w:name w:val="样式 5331 10 磅"/>
    <w:next w:val="53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4">
    <w:name w:val="样式 5332 10 磅"/>
    <w:next w:val="53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5">
    <w:name w:val="样式 5333 10 磅"/>
    <w:next w:val="53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6">
    <w:name w:val="样式 5334 10 磅"/>
    <w:next w:val="53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7">
    <w:name w:val="样式 5335 10 磅"/>
    <w:next w:val="53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8">
    <w:name w:val="样式 5336 10 磅"/>
    <w:next w:val="53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59">
    <w:name w:val="样式 5337 10 磅"/>
    <w:next w:val="53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0">
    <w:name w:val="样式 5338 10 磅"/>
    <w:next w:val="53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1">
    <w:name w:val="样式 48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2">
    <w:name w:val="样式 48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3">
    <w:name w:val="样式 48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4">
    <w:name w:val="样式 48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5">
    <w:name w:val="样式 48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6">
    <w:name w:val="样式 5261 10 磅"/>
    <w:next w:val="52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7">
    <w:name w:val="样式 5262 10 磅"/>
    <w:next w:val="52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8">
    <w:name w:val="样式 48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69">
    <w:name w:val="样式 48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0">
    <w:name w:val="样式 48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1">
    <w:name w:val="样式 48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2">
    <w:name w:val="样式 48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3">
    <w:name w:val="样式 48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4">
    <w:name w:val="样式 5263 10 磅"/>
    <w:next w:val="52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5">
    <w:name w:val="样式 5264 10 磅"/>
    <w:next w:val="52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6">
    <w:name w:val="样式 48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7">
    <w:name w:val="样式 48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8">
    <w:name w:val="样式 48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79">
    <w:name w:val="样式 48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0">
    <w:name w:val="样式 48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1">
    <w:name w:val="样式 48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2">
    <w:name w:val="样式 5265 10 磅"/>
    <w:next w:val="52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3">
    <w:name w:val="样式 5266 10 磅"/>
    <w:next w:val="52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4">
    <w:name w:val="样式 48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5">
    <w:name w:val="样式 48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6">
    <w:name w:val="样式 48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7">
    <w:name w:val="样式 48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8">
    <w:name w:val="样式 48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89">
    <w:name w:val="样式 48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0">
    <w:name w:val="样式 5351 10 磅"/>
    <w:next w:val="535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1">
    <w:name w:val="样式 5352 10 磅"/>
    <w:next w:val="53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2">
    <w:name w:val="样式 48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393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394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5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6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7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398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399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0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5401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402">
    <w:name w:val="样式 5377 10 磅"/>
    <w:next w:val="53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3">
    <w:name w:val="样式 5378 10 磅"/>
    <w:next w:val="53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4">
    <w:name w:val="样式 48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5">
    <w:name w:val="样式 48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6">
    <w:name w:val="样式 49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7">
    <w:name w:val="样式 49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8">
    <w:name w:val="样式 49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09">
    <w:name w:val="样式 5404 10 磅"/>
    <w:next w:val="54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0">
    <w:name w:val="样式 5405 10 磅"/>
    <w:next w:val="54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1">
    <w:name w:val="样式 49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2">
    <w:name w:val="样式 49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3">
    <w:name w:val="样式 49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4">
    <w:name w:val="样式 49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5">
    <w:name w:val="样式 49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6">
    <w:name w:val="样式 49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7">
    <w:name w:val="样式 5406 10 磅"/>
    <w:next w:val="54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8">
    <w:name w:val="样式 5407 10 磅"/>
    <w:next w:val="54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19">
    <w:name w:val="样式 49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0">
    <w:name w:val="样式 5427 10 磅"/>
    <w:next w:val="54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1">
    <w:name w:val="样式 5428 10 磅"/>
    <w:next w:val="54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2">
    <w:name w:val="样式 5429 10 磅"/>
    <w:next w:val="54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3">
    <w:name w:val="样式 5430 10 磅"/>
    <w:next w:val="54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4">
    <w:name w:val="样式 5431 10 磅"/>
    <w:next w:val="54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5">
    <w:name w:val="样式 5432 10 磅"/>
    <w:next w:val="544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6">
    <w:name w:val="样式 5433 10 磅"/>
    <w:next w:val="544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7">
    <w:name w:val="样式 5434 10 磅"/>
    <w:next w:val="54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8">
    <w:name w:val="样式 49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29">
    <w:name w:val="样式 49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0">
    <w:name w:val="样式 49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1">
    <w:name w:val="样式 49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2">
    <w:name w:val="样式 49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3">
    <w:name w:val="样式 5408 10 磅"/>
    <w:next w:val="54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4">
    <w:name w:val="样式 5409 10 磅"/>
    <w:next w:val="54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5">
    <w:name w:val="样式 49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6">
    <w:name w:val="样式 49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7">
    <w:name w:val="样式 49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8">
    <w:name w:val="样式 49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39">
    <w:name w:val="样式 49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0">
    <w:name w:val="样式 49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1">
    <w:name w:val="样式 5379 10 磅"/>
    <w:next w:val="53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2">
    <w:name w:val="样式 5380 10 磅"/>
    <w:next w:val="53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3">
    <w:name w:val="样式 49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4">
    <w:name w:val="样式 49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5">
    <w:name w:val="样式 49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6">
    <w:name w:val="样式 49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7">
    <w:name w:val="样式 49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8">
    <w:name w:val="样式 49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49">
    <w:name w:val="样式 5381 10 磅"/>
    <w:next w:val="53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0">
    <w:name w:val="样式 5382 10 磅"/>
    <w:next w:val="53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1">
    <w:name w:val="样式 49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2">
    <w:name w:val="样式 49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3">
    <w:name w:val="样式 495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4">
    <w:name w:val="样式 49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5">
    <w:name w:val="样式 49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6">
    <w:name w:val="样式 49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7">
    <w:name w:val="样式 5448 10 磅"/>
    <w:next w:val="546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8">
    <w:name w:val="样式 5449 10 磅"/>
    <w:next w:val="54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59">
    <w:name w:val="样式 49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0">
    <w:name w:val="样式 5451 10 磅"/>
    <w:next w:val="54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1">
    <w:name w:val="样式 5452 10 磅"/>
    <w:next w:val="54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2">
    <w:name w:val="样式 5453 10 磅"/>
    <w:next w:val="54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3">
    <w:name w:val="样式 5454 10 磅"/>
    <w:next w:val="54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4">
    <w:name w:val="样式 5455 10 磅"/>
    <w:next w:val="54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5">
    <w:name w:val="样式 5456 10 磅"/>
    <w:next w:val="54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6">
    <w:name w:val="样式 5457 10 磅"/>
    <w:next w:val="54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7">
    <w:name w:val="样式 5458 10 磅"/>
    <w:next w:val="54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8">
    <w:name w:val="样式 5460 10 磅"/>
    <w:next w:val="54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69">
    <w:name w:val="样式 5461 10 磅"/>
    <w:next w:val="54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0">
    <w:name w:val="样式 5462 10 磅"/>
    <w:next w:val="54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1">
    <w:name w:val="样式 5463 10 磅"/>
    <w:next w:val="54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2">
    <w:name w:val="样式 5464 10 磅"/>
    <w:next w:val="54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3">
    <w:name w:val="样式 5465 10 磅"/>
    <w:next w:val="54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4">
    <w:name w:val="样式 5466 10 磅"/>
    <w:next w:val="54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5">
    <w:name w:val="样式 5467 10 磅"/>
    <w:next w:val="54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6">
    <w:name w:val="样式 49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7">
    <w:name w:val="样式 49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8">
    <w:name w:val="样式 49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79">
    <w:name w:val="样式 49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0">
    <w:name w:val="样式 49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1">
    <w:name w:val="样式 5473 10 磅"/>
    <w:next w:val="54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2">
    <w:name w:val="样式 5474 10 磅"/>
    <w:next w:val="54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3">
    <w:name w:val="样式 49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4">
    <w:name w:val="样式 497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5">
    <w:name w:val="样式 5479 10 磅"/>
    <w:next w:val="54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6">
    <w:name w:val="样式 5480 10 磅"/>
    <w:next w:val="54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7">
    <w:name w:val="样式 5481 10 磅"/>
    <w:next w:val="54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8">
    <w:name w:val="样式 49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89">
    <w:name w:val="样式 5475 10 磅"/>
    <w:next w:val="54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0">
    <w:name w:val="样式 5476 10 磅"/>
    <w:next w:val="54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1">
    <w:name w:val="样式 49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2">
    <w:name w:val="样式 5485 10 磅"/>
    <w:next w:val="55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3">
    <w:name w:val="样式 5486 10 磅"/>
    <w:next w:val="55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4">
    <w:name w:val="样式 5487 10 磅"/>
    <w:next w:val="55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5">
    <w:name w:val="样式 5488 10 磅"/>
    <w:next w:val="55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6">
    <w:name w:val="样式 5489 10 磅"/>
    <w:next w:val="55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7">
    <w:name w:val="样式 5490 10 磅"/>
    <w:next w:val="55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8">
    <w:name w:val="样式 5491 10 磅"/>
    <w:next w:val="55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499">
    <w:name w:val="样式 5492 10 磅"/>
    <w:next w:val="55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0">
    <w:name w:val="样式 49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1">
    <w:name w:val="样式 49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2">
    <w:name w:val="样式 49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3">
    <w:name w:val="样式 49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4">
    <w:name w:val="样式 49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5">
    <w:name w:val="样式 5477 10 磅"/>
    <w:next w:val="54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6">
    <w:name w:val="样式 5478 10 磅"/>
    <w:next w:val="54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7">
    <w:name w:val="样式 50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8">
    <w:name w:val="样式 50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09">
    <w:name w:val="样式 50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0">
    <w:name w:val="样式 50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1">
    <w:name w:val="样式 50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2">
    <w:name w:val="样式 50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3">
    <w:name w:val="样式 5543 10 磅"/>
    <w:next w:val="555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4">
    <w:name w:val="样式 5544 10 磅"/>
    <w:next w:val="55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5">
    <w:name w:val="样式 50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6">
    <w:name w:val="样式 50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7">
    <w:name w:val="样式 50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8">
    <w:name w:val="样式 50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19">
    <w:name w:val="样式 50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0">
    <w:name w:val="样式 5551 10 磅"/>
    <w:next w:val="55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1">
    <w:name w:val="样式 5552 10 磅"/>
    <w:next w:val="55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2">
    <w:name w:val="样式 5553 10 磅"/>
    <w:next w:val="55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3">
    <w:name w:val="样式 50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4">
    <w:name w:val="样式 50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5">
    <w:name w:val="样式 50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6">
    <w:name w:val="样式 50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7">
    <w:name w:val="样式 50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8">
    <w:name w:val="样式 5554 10 磅"/>
    <w:next w:val="55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29">
    <w:name w:val="样式 5555 10 磅"/>
    <w:next w:val="55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0">
    <w:name w:val="样式 5556 10 磅"/>
    <w:next w:val="55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1">
    <w:name w:val="样式 50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2">
    <w:name w:val="样式 50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3">
    <w:name w:val="样式 50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4">
    <w:name w:val="样式 50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5">
    <w:name w:val="样式 51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6">
    <w:name w:val="样式 51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7">
    <w:name w:val="样式 5383 10 磅"/>
    <w:next w:val="539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8">
    <w:name w:val="样式 5384 10 磅"/>
    <w:next w:val="54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39">
    <w:name w:val="样式 51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0">
    <w:name w:val="样式 51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1">
    <w:name w:val="样式 51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2">
    <w:name w:val="样式 51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3">
    <w:name w:val="样式 51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4">
    <w:name w:val="样式 51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5">
    <w:name w:val="样式 5385 10 磅"/>
    <w:next w:val="54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6">
    <w:name w:val="样式 5386 10 磅"/>
    <w:next w:val="54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7">
    <w:name w:val="样式 51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8">
    <w:name w:val="样式 51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49">
    <w:name w:val="样式 51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0">
    <w:name w:val="样式 51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1">
    <w:name w:val="样式 51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2">
    <w:name w:val="样式 51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3">
    <w:name w:val="样式 5387 10 磅"/>
    <w:next w:val="54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4">
    <w:name w:val="样式 5388 10 磅"/>
    <w:next w:val="54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5">
    <w:name w:val="样式 51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6">
    <w:name w:val="样式 51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7">
    <w:name w:val="样式 51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8">
    <w:name w:val="样式 51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59">
    <w:name w:val="样式 51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0">
    <w:name w:val="样式 51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1">
    <w:name w:val="样式 5500 10 磅"/>
    <w:next w:val="55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2">
    <w:name w:val="样式 5501 10 磅"/>
    <w:next w:val="55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3">
    <w:name w:val="样式 51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4">
    <w:name w:val="样式 517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5">
    <w:name w:val="样式 51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6">
    <w:name w:val="样式 51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7">
    <w:name w:val="样式 51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8">
    <w:name w:val="样式 51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69">
    <w:name w:val="样式 51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0">
    <w:name w:val="样式 51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1">
    <w:name w:val="样式 51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2">
    <w:name w:val="样式 51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3">
    <w:name w:val="样式 51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4">
    <w:name w:val="样式 51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5">
    <w:name w:val="样式 51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6">
    <w:name w:val="样式 52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7">
    <w:name w:val="样式 5502 10 磅"/>
    <w:next w:val="55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8">
    <w:name w:val="样式 5503 10 磅"/>
    <w:next w:val="55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79">
    <w:name w:val="样式 52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0">
    <w:name w:val="样式 52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1">
    <w:name w:val="样式 52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2">
    <w:name w:val="样式 52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3">
    <w:name w:val="样式 52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4">
    <w:name w:val="样式 52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5">
    <w:name w:val="样式 5507 10 磅"/>
    <w:next w:val="55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6">
    <w:name w:val="样式 5508 10 磅"/>
    <w:next w:val="55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7">
    <w:name w:val="样式 52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8">
    <w:name w:val="样式 52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89">
    <w:name w:val="样式 52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0">
    <w:name w:val="样式 52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1">
    <w:name w:val="样式 52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2">
    <w:name w:val="样式 52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3">
    <w:name w:val="样式 5509 10 磅"/>
    <w:next w:val="55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4">
    <w:name w:val="样式 5510 10 磅"/>
    <w:next w:val="55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5">
    <w:name w:val="样式 52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6">
    <w:name w:val="样式 52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7">
    <w:name w:val="样式 52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8">
    <w:name w:val="样式 52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599">
    <w:name w:val="样式 52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0">
    <w:name w:val="样式 5569 10 磅"/>
    <w:next w:val="558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1">
    <w:name w:val="样式 5570 10 磅"/>
    <w:next w:val="55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2">
    <w:name w:val="样式 5571 10 磅"/>
    <w:next w:val="55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3">
    <w:name w:val="样式 52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4">
    <w:name w:val="样式 5564 10 磅"/>
    <w:next w:val="55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5">
    <w:name w:val="样式 52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6">
    <w:name w:val="样式 52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7">
    <w:name w:val="样式 52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8">
    <w:name w:val="样式 5572 10 磅"/>
    <w:next w:val="55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09">
    <w:name w:val="样式 5573 10 磅"/>
    <w:next w:val="55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0">
    <w:name w:val="样式 5574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1">
    <w:name w:val="样式 52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2">
    <w:name w:val="样式 5565 10 磅"/>
    <w:next w:val="559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3">
    <w:name w:val="样式 52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4">
    <w:name w:val="样式 52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5">
    <w:name w:val="样式 52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6">
    <w:name w:val="样式 5575 10 磅"/>
    <w:next w:val="56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7">
    <w:name w:val="样式 5576 10 磅"/>
    <w:next w:val="55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8">
    <w:name w:val="样式 5577 10 磅"/>
    <w:next w:val="55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19">
    <w:name w:val="样式 52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20">
    <w:name w:val="样式 5244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1">
    <w:name w:val="样式 5245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2">
    <w:name w:val="样式 5246 10 磅"/>
    <w:pPr>
      <w:widowControl w:val="0"/>
      <w:jc w:val="both"/>
    </w:pPr>
    <w:rPr>
      <w:rFonts w:ascii="Calibri" w:eastAsia="宋体" w:cs="Arial" w:hAnsi="Calibri"/>
      <w:kern w:val="2"/>
      <w:sz w:val="21"/>
      <w:szCs w:val="22"/>
      <w:lang w:val="en-US" w:eastAsia="zh-CN" w:bidi="ar-SA"/>
    </w:rPr>
  </w:style>
  <w:style w:type="paragraph" w:customStyle="1" w:styleId="5623">
    <w:name w:val="正文文字"/>
    <w:basedOn w:val="0"/>
    <w:next w:val="0"/>
    <w:pPr>
      <w:spacing w:after="120"/>
    </w:pPr>
  </w:style>
  <w:style w:type="paragraph" w:customStyle="1" w:styleId="5624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25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5626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627">
    <w:name w:val="公式样式 文本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28">
    <w:name w:val="公式样式 函数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29">
    <w:name w:val="公式样式 变量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630">
    <w:name w:val="公式样式 小写希腊字母"/>
    <w:autoRedefine/>
    <w:rPr>
      <w:rFonts w:ascii="Times New Roman" w:eastAsia="宋体" w:cs="Times New Roman" w:hAnsi="Times New Roman"/>
      <w:b w:val="0"/>
      <w:i/>
      <w:lang w:val="en-US" w:eastAsia="zh-CN" w:bidi="ar-SA"/>
    </w:rPr>
  </w:style>
  <w:style w:type="paragraph" w:customStyle="1" w:styleId="5631">
    <w:name w:val="公式样式 大写希腊字母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2">
    <w:name w:val="公式样式 符号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3">
    <w:name w:val="公式样式 矢量矩阵"/>
    <w:autoRedefine/>
    <w:rPr>
      <w:rFonts w:ascii="Times New Roman" w:eastAsia="宋体" w:cs="Times New Roman" w:hAnsi="Times New Roman"/>
      <w:b/>
      <w:i w:val="0"/>
      <w:lang w:val="en-US" w:eastAsia="zh-CN" w:bidi="ar-SA"/>
    </w:rPr>
  </w:style>
  <w:style w:type="paragraph" w:customStyle="1" w:styleId="5634">
    <w:name w:val="公式样式 数字"/>
    <w:autoRedefine/>
    <w:rPr>
      <w:rFonts w:ascii="Times New Roman" w:eastAsia="宋体" w:cs="Times New Roman" w:hAnsi="Times New Roman"/>
      <w:b w:val="0"/>
      <w:i w:val="0"/>
      <w:lang w:val="en-US" w:eastAsia="zh-CN" w:bidi="ar-SA"/>
    </w:rPr>
  </w:style>
  <w:style w:type="paragraph" w:customStyle="1" w:styleId="5635">
    <w:name w:val="样式 52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6">
    <w:name w:val="样式 52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7">
    <w:name w:val="样式 52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8">
    <w:name w:val="样式 52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39">
    <w:name w:val="样式 525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0">
    <w:name w:val="样式 5716 10 磅"/>
    <w:next w:val="573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1">
    <w:name w:val="样式 5717 10 磅"/>
    <w:next w:val="57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2">
    <w:name w:val="样式 525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3">
    <w:name w:val="样式 52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4">
    <w:name w:val="样式 52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5">
    <w:name w:val="样式 52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6">
    <w:name w:val="样式 52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7">
    <w:name w:val="样式 52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8">
    <w:name w:val="样式 5588 10 磅"/>
    <w:next w:val="56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49">
    <w:name w:val="样式 5589 10 磅"/>
    <w:next w:val="56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0">
    <w:name w:val="样式 52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1">
    <w:name w:val="样式 52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2">
    <w:name w:val="样式 5590 10 磅"/>
    <w:next w:val="56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3">
    <w:name w:val="样式 5591 10 磅"/>
    <w:next w:val="56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4">
    <w:name w:val="样式 5592 10 磅"/>
    <w:next w:val="56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5">
    <w:name w:val="样式 52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6">
    <w:name w:val="样式 5596 10 磅"/>
    <w:next w:val="56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7">
    <w:name w:val="样式 5597 10 磅"/>
    <w:next w:val="56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8">
    <w:name w:val="样式 5598 10 磅"/>
    <w:next w:val="56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59">
    <w:name w:val="样式 52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0">
    <w:name w:val="样式 5593 10 磅"/>
    <w:next w:val="56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1">
    <w:name w:val="样式 5594 10 磅"/>
    <w:next w:val="56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2">
    <w:name w:val="样式 5595 10 磅"/>
    <w:next w:val="56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3">
    <w:name w:val="样式 52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4">
    <w:name w:val="样式 5599 10 磅"/>
    <w:next w:val="56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5">
    <w:name w:val="样式 5600 10 磅"/>
    <w:next w:val="56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6">
    <w:name w:val="样式 5601 10 磅"/>
    <w:next w:val="56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7">
    <w:name w:val="样式 52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8">
    <w:name w:val="样式 52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69">
    <w:name w:val="样式 528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0">
    <w:name w:val="样式 52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1">
    <w:name w:val="样式 52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2">
    <w:name w:val="样式 5719 10 磅"/>
    <w:next w:val="57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3">
    <w:name w:val="样式 5720 10 磅"/>
    <w:next w:val="57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4">
    <w:name w:val="样式 52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5">
    <w:name w:val="样式 52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6">
    <w:name w:val="样式 52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7">
    <w:name w:val="样式 52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8">
    <w:name w:val="样式 52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79">
    <w:name w:val="样式 52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0">
    <w:name w:val="样式 5608 10 磅"/>
    <w:next w:val="56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1">
    <w:name w:val="样式 5609 10 磅"/>
    <w:next w:val="56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2">
    <w:name w:val="样式 52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3">
    <w:name w:val="样式 53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4">
    <w:name w:val="样式 5614 10 磅"/>
    <w:next w:val="563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5">
    <w:name w:val="样式 5615 10 磅"/>
    <w:next w:val="563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6">
    <w:name w:val="样式 53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7">
    <w:name w:val="样式 53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8">
    <w:name w:val="样式 5610 10 磅"/>
    <w:next w:val="56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89">
    <w:name w:val="样式 5611 10 磅"/>
    <w:next w:val="56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0">
    <w:name w:val="样式 53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1">
    <w:name w:val="样式 53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2">
    <w:name w:val="样式 53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3">
    <w:name w:val="样式 53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4">
    <w:name w:val="样式 53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5">
    <w:name w:val="样式 53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6">
    <w:name w:val="样式 5612 10 磅"/>
    <w:next w:val="56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7">
    <w:name w:val="样式 5613 10 磅"/>
    <w:next w:val="563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8">
    <w:name w:val="样式 53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699">
    <w:name w:val="样式 53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0">
    <w:name w:val="样式 53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1">
    <w:name w:val="样式 53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2">
    <w:name w:val="样式 53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3">
    <w:name w:val="样式 53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4">
    <w:name w:val="样式 5723 10 磅"/>
    <w:next w:val="57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5">
    <w:name w:val="样式 5724 10 磅"/>
    <w:next w:val="57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6">
    <w:name w:val="样式 53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7">
    <w:name w:val="样式 53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8">
    <w:name w:val="样式 535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09">
    <w:name w:val="样式 535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0">
    <w:name w:val="样式 535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1">
    <w:name w:val="样式 536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2">
    <w:name w:val="样式 5641 10 磅"/>
    <w:next w:val="566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3">
    <w:name w:val="样式 5642 10 磅"/>
    <w:next w:val="566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4">
    <w:name w:val="样式 536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5">
    <w:name w:val="样式 53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6">
    <w:name w:val="样式 5654 10 磅"/>
    <w:next w:val="567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7">
    <w:name w:val="样式 5655 10 磅"/>
    <w:next w:val="56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8">
    <w:name w:val="样式 5656 10 磅"/>
    <w:next w:val="56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19">
    <w:name w:val="样式 537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0">
    <w:name w:val="样式 5646 10 磅"/>
    <w:next w:val="566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1">
    <w:name w:val="样式 5647 10 磅"/>
    <w:next w:val="566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2">
    <w:name w:val="样式 53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3">
    <w:name w:val="样式 538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4">
    <w:name w:val="样式 5657 10 磅"/>
    <w:next w:val="56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5">
    <w:name w:val="样式 5658 10 磅"/>
    <w:next w:val="56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6">
    <w:name w:val="样式 5659 10 磅"/>
    <w:next w:val="567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7">
    <w:name w:val="样式 539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8">
    <w:name w:val="样式 5648 10 磅"/>
    <w:next w:val="566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29">
    <w:name w:val="样式 5649 10 磅"/>
    <w:next w:val="566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0">
    <w:name w:val="样式 539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1">
    <w:name w:val="样式 539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2">
    <w:name w:val="样式 5660 10 磅"/>
    <w:next w:val="567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3">
    <w:name w:val="样式 5661 10 磅"/>
    <w:next w:val="568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4">
    <w:name w:val="样式 5662 10 磅"/>
    <w:next w:val="568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5">
    <w:name w:val="样式 53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6">
    <w:name w:val="样式 5650 10 磅"/>
    <w:next w:val="566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7">
    <w:name w:val="样式 5651 10 磅"/>
    <w:next w:val="567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8">
    <w:name w:val="样式 53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39">
    <w:name w:val="样式 53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0">
    <w:name w:val="样式 5663 10 磅"/>
    <w:next w:val="568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1">
    <w:name w:val="样式 5664 10 磅"/>
    <w:next w:val="568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2">
    <w:name w:val="样式 5665 10 磅"/>
    <w:next w:val="568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3">
    <w:name w:val="样式 53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4">
    <w:name w:val="样式 5652 10 磅"/>
    <w:next w:val="567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5">
    <w:name w:val="样式 5653 10 磅"/>
    <w:next w:val="567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6">
    <w:name w:val="样式 53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7">
    <w:name w:val="样式 53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8">
    <w:name w:val="样式 53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49">
    <w:name w:val="样式 54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0">
    <w:name w:val="样式 54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1">
    <w:name w:val="样式 54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2">
    <w:name w:val="样式 5743 10 磅"/>
    <w:next w:val="576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3">
    <w:name w:val="样式 5744 10 磅"/>
    <w:next w:val="576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4">
    <w:name w:val="样式 54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5">
    <w:name w:val="样式 54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6">
    <w:name w:val="样式 54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7">
    <w:name w:val="样式 54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8">
    <w:name w:val="样式 54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59">
    <w:name w:val="样式 54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0">
    <w:name w:val="样式 5627 10 磅"/>
    <w:next w:val="56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1">
    <w:name w:val="样式 5628 10 磅"/>
    <w:next w:val="56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2">
    <w:name w:val="样式 54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3">
    <w:name w:val="样式 54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4">
    <w:name w:val="样式 54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5">
    <w:name w:val="样式 5631 10 磅"/>
    <w:next w:val="56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6">
    <w:name w:val="样式 5632 10 磅"/>
    <w:next w:val="56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7">
    <w:name w:val="样式 5633 10 磅"/>
    <w:next w:val="56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8">
    <w:name w:val="样式 5634 10 磅"/>
    <w:next w:val="56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69">
    <w:name w:val="样式 5635 10 磅"/>
    <w:next w:val="56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0">
    <w:name w:val="样式 5636 10 磅"/>
    <w:next w:val="56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1">
    <w:name w:val="样式 54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2">
    <w:name w:val="样式 54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3">
    <w:name w:val="样式 54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4">
    <w:name w:val="样式 54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5">
    <w:name w:val="样式 54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6">
    <w:name w:val="样式 5727 10 磅"/>
    <w:next w:val="57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7">
    <w:name w:val="样式 5728 10 磅"/>
    <w:next w:val="57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8">
    <w:name w:val="样式 54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79">
    <w:name w:val="样式 54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0">
    <w:name w:val="样式 54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1">
    <w:name w:val="样式 54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2">
    <w:name w:val="样式 54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3">
    <w:name w:val="样式 54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4">
    <w:name w:val="样式 5672 10 磅"/>
    <w:next w:val="56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5">
    <w:name w:val="样式 5673 10 磅"/>
    <w:next w:val="56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6">
    <w:name w:val="样式 54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7">
    <w:name w:val="样式 54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8">
    <w:name w:val="样式 54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89">
    <w:name w:val="样式 54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0">
    <w:name w:val="样式 54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1">
    <w:name w:val="样式 54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2">
    <w:name w:val="样式 5674 10 磅"/>
    <w:next w:val="56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3">
    <w:name w:val="样式 5675 10 磅"/>
    <w:next w:val="56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4">
    <w:name w:val="样式 54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5">
    <w:name w:val="样式 54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6">
    <w:name w:val="样式 5681 10 磅"/>
    <w:next w:val="57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7">
    <w:name w:val="样式 5682 10 磅"/>
    <w:next w:val="57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8">
    <w:name w:val="样式 5683 10 磅"/>
    <w:next w:val="57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799">
    <w:name w:val="样式 5684 10 磅"/>
    <w:next w:val="57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0">
    <w:name w:val="样式 5685 10 磅"/>
    <w:next w:val="57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1">
    <w:name w:val="样式 5686 10 磅"/>
    <w:next w:val="57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2">
    <w:name w:val="样式 54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3">
    <w:name w:val="样式 54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4">
    <w:name w:val="样式 5687 10 磅"/>
    <w:next w:val="570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5">
    <w:name w:val="样式 5688 10 磅"/>
    <w:next w:val="570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6">
    <w:name w:val="样式 5689 10 磅"/>
    <w:next w:val="570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7">
    <w:name w:val="样式 5690 10 磅"/>
    <w:next w:val="57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8">
    <w:name w:val="样式 5691 10 磅"/>
    <w:next w:val="57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09">
    <w:name w:val="样式 5692 10 磅"/>
    <w:next w:val="57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0">
    <w:name w:val="样式 54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1">
    <w:name w:val="样式 54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2">
    <w:name w:val="样式 5693 10 磅"/>
    <w:next w:val="571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3">
    <w:name w:val="样式 5694 10 磅"/>
    <w:next w:val="571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4">
    <w:name w:val="样式 5695 10 磅"/>
    <w:next w:val="57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5">
    <w:name w:val="样式 5696 10 磅"/>
    <w:next w:val="57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6">
    <w:name w:val="样式 5697 10 磅"/>
    <w:next w:val="57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7">
    <w:name w:val="样式 5698 10 磅"/>
    <w:next w:val="57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8">
    <w:name w:val="样式 54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19">
    <w:name w:val="样式 54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0">
    <w:name w:val="样式 54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1">
    <w:name w:val="样式 54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2">
    <w:name w:val="样式 54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3">
    <w:name w:val="样式 547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4">
    <w:name w:val="样式 5731 10 磅"/>
    <w:next w:val="575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5">
    <w:name w:val="样式 5732 10 磅"/>
    <w:next w:val="575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6">
    <w:name w:val="样式 54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7">
    <w:name w:val="样式 54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8">
    <w:name w:val="样式 54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29">
    <w:name w:val="样式 549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0">
    <w:name w:val="样式 549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1">
    <w:name w:val="样式 549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2">
    <w:name w:val="样式 5735 10 磅"/>
    <w:next w:val="57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3">
    <w:name w:val="样式 5736 10 磅"/>
    <w:next w:val="57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4">
    <w:name w:val="样式 549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36">
    <w:name w:val="正文文字 1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837">
    <w:name w:val="正文文字 2"/>
    <w:basedOn w:val="0"/>
    <w:autoRedefine/>
    <w:next w:val="0"/>
    <w:pPr>
      <w:ind w:left="240"/>
    </w:pPr>
    <w:rPr>
      <w:rFonts w:ascii="Arial" w:hAnsi="Arial"/>
      <w:sz w:val="28"/>
      <w:szCs w:val="28"/>
    </w:rPr>
  </w:style>
  <w:style w:type="paragraph" w:customStyle="1" w:styleId="5838">
    <w:name w:val="正文文字 3"/>
    <w:basedOn w:val="0"/>
    <w:autoRedefine/>
    <w:next w:val="0"/>
    <w:pPr>
      <w:ind w:left="240"/>
    </w:pPr>
    <w:rPr>
      <w:sz w:val="28"/>
      <w:szCs w:val="28"/>
    </w:rPr>
  </w:style>
  <w:style w:type="paragraph" w:customStyle="1" w:styleId="5839">
    <w:name w:val="正文文字 4"/>
    <w:basedOn w:val="0"/>
    <w:autoRedefine/>
    <w:next w:val="0"/>
    <w:pPr>
      <w:ind w:left="240"/>
    </w:pPr>
    <w:rPr>
      <w:sz w:val="24"/>
      <w:szCs w:val="24"/>
    </w:rPr>
  </w:style>
  <w:style w:type="paragraph" w:customStyle="1" w:styleId="5840">
    <w:name w:val="正文文字 5"/>
    <w:basedOn w:val="0"/>
    <w:autoRedefine/>
    <w:next w:val="0"/>
    <w:pPr>
      <w:ind w:left="240"/>
    </w:pPr>
    <w:rPr>
      <w:sz w:val="24"/>
      <w:szCs w:val="24"/>
    </w:rPr>
  </w:style>
  <w:style w:type="paragraph" w:customStyle="1" w:styleId="5841">
    <w:name w:val="正文文字 6"/>
    <w:basedOn w:val="0"/>
    <w:autoRedefine/>
    <w:next w:val="0"/>
    <w:pPr>
      <w:ind w:left="240"/>
    </w:pPr>
    <w:rPr>
      <w:sz w:val="20"/>
      <w:szCs w:val="20"/>
    </w:rPr>
  </w:style>
  <w:style w:type="paragraph" w:customStyle="1" w:styleId="5842">
    <w:name w:val="正文文字 7"/>
    <w:basedOn w:val="0"/>
    <w:autoRedefine/>
    <w:next w:val="0"/>
    <w:pPr>
      <w:ind w:left="240"/>
    </w:pPr>
    <w:rPr>
      <w:sz w:val="20"/>
      <w:szCs w:val="20"/>
    </w:rPr>
  </w:style>
  <w:style w:type="paragraph" w:customStyle="1" w:styleId="5843">
    <w:name w:val="正文文字 8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844">
    <w:name w:val="正文文字 9"/>
    <w:basedOn w:val="0"/>
    <w:autoRedefine/>
    <w:next w:val="0"/>
    <w:pPr>
      <w:ind w:left="240"/>
    </w:pPr>
    <w:rPr>
      <w:sz w:val="16"/>
      <w:szCs w:val="16"/>
    </w:rPr>
  </w:style>
  <w:style w:type="paragraph" w:customStyle="1" w:styleId="5845">
    <w:name w:val="公式样式 文本"/>
    <w:autoRedefine/>
    <w:rPr>
      <w:rFonts w:ascii="Times New Roman" w:eastAsia="宋体" w:hAnsi="Times New Roman"/>
      <w:b w:val="0"/>
      <w:i w:val="0"/>
    </w:rPr>
  </w:style>
  <w:style w:type="paragraph" w:customStyle="1" w:styleId="5846">
    <w:name w:val="公式样式 函数"/>
    <w:autoRedefine/>
    <w:rPr>
      <w:rFonts w:ascii="Times New Roman" w:eastAsia="宋体" w:hAnsi="Times New Roman"/>
      <w:b w:val="0"/>
      <w:i w:val="0"/>
    </w:rPr>
  </w:style>
  <w:style w:type="paragraph" w:customStyle="1" w:styleId="5847">
    <w:name w:val="公式样式 变量"/>
    <w:autoRedefine/>
    <w:rPr>
      <w:rFonts w:ascii="Times New Roman" w:eastAsia="宋体" w:hAnsi="Times New Roman"/>
      <w:b w:val="0"/>
      <w:i/>
    </w:rPr>
  </w:style>
  <w:style w:type="paragraph" w:customStyle="1" w:styleId="5852">
    <w:name w:val="公式样式 数字"/>
    <w:autoRedefine/>
    <w:rPr>
      <w:rFonts w:ascii="Times New Roman" w:eastAsia="宋体" w:hAnsi="Times New Roman"/>
      <w:b w:val="0"/>
      <w:i w:val="0"/>
    </w:rPr>
  </w:style>
  <w:style w:type="paragraph" w:customStyle="1" w:styleId="5853">
    <w:name w:val="样式 5884 10 磅"/>
    <w:next w:val="590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4">
    <w:name w:val="样式 5885 10 磅"/>
    <w:next w:val="59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5">
    <w:name w:val="样式 549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6">
    <w:name w:val="样式 549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7">
    <w:name w:val="样式 54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8">
    <w:name w:val="样式 55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59">
    <w:name w:val="样式 5896 10 磅"/>
    <w:next w:val="592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0">
    <w:name w:val="样式 5897 10 磅"/>
    <w:next w:val="592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1">
    <w:name w:val="样式 5898 10 磅"/>
    <w:next w:val="592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2">
    <w:name w:val="样式 55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3">
    <w:name w:val="样式 55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4">
    <w:name w:val="样式 55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5">
    <w:name w:val="样式 55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6">
    <w:name w:val="样式 55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7">
    <w:name w:val="样式 55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8">
    <w:name w:val="样式 5749 10 磅"/>
    <w:next w:val="577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69">
    <w:name w:val="样式 5750 10 磅"/>
    <w:next w:val="577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0">
    <w:name w:val="样式 55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1">
    <w:name w:val="样式 55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2">
    <w:name w:val="样式 55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3">
    <w:name w:val="样式 55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4">
    <w:name w:val="样式 55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5">
    <w:name w:val="样式 55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6">
    <w:name w:val="样式 5751 10 磅"/>
    <w:next w:val="577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7">
    <w:name w:val="样式 5752 10 磅"/>
    <w:next w:val="577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8">
    <w:name w:val="样式 55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79">
    <w:name w:val="样式 55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0">
    <w:name w:val="样式 55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1">
    <w:name w:val="样式 55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2">
    <w:name w:val="样式 55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3">
    <w:name w:val="样式 55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4">
    <w:name w:val="样式 5889 10 磅"/>
    <w:next w:val="591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5">
    <w:name w:val="样式 5890 10 磅"/>
    <w:next w:val="591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6">
    <w:name w:val="样式 552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7">
    <w:name w:val="样式 552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8">
    <w:name w:val="样式 55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89">
    <w:name w:val="样式 55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0">
    <w:name w:val="样式 553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1">
    <w:name w:val="样式 553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2">
    <w:name w:val="样式 5891 10 磅"/>
    <w:next w:val="591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3">
    <w:name w:val="样式 5892 10 磅"/>
    <w:next w:val="59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4">
    <w:name w:val="样式 55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5">
    <w:name w:val="样式 55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6">
    <w:name w:val="样式 553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7">
    <w:name w:val="样式 553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8">
    <w:name w:val="样式 55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899">
    <w:name w:val="样式 55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0">
    <w:name w:val="样式 5893 10 磅"/>
    <w:next w:val="59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1">
    <w:name w:val="样式 5894 10 磅"/>
    <w:next w:val="59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2">
    <w:name w:val="样式 55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3">
    <w:name w:val="样式 55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4">
    <w:name w:val="样式 554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5">
    <w:name w:val="样式 554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6">
    <w:name w:val="样式 55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7">
    <w:name w:val="样式 554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8">
    <w:name w:val="样式 5766 10 磅"/>
    <w:next w:val="579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09">
    <w:name w:val="样式 5767 10 磅"/>
    <w:next w:val="57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0">
    <w:name w:val="样式 554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1">
    <w:name w:val="样式 554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2">
    <w:name w:val="样式 554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3">
    <w:name w:val="样式 555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4">
    <w:name w:val="样式 555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5">
    <w:name w:val="样式 555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6">
    <w:name w:val="样式 5768 10 磅"/>
    <w:next w:val="57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7">
    <w:name w:val="样式 5769 10 磅"/>
    <w:next w:val="579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8">
    <w:name w:val="样式 555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19">
    <w:name w:val="样式 556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0">
    <w:name w:val="样式 556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1">
    <w:name w:val="样式 556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2">
    <w:name w:val="样式 556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3">
    <w:name w:val="样式 55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4">
    <w:name w:val="样式 5777 10 磅"/>
    <w:next w:val="580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5">
    <w:name w:val="样式 5778 10 磅"/>
    <w:next w:val="580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6">
    <w:name w:val="样式 5785 10 磅"/>
    <w:next w:val="581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7">
    <w:name w:val="样式 55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8">
    <w:name w:val="样式 55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29">
    <w:name w:val="样式 55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0">
    <w:name w:val="样式 55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1">
    <w:name w:val="样式 55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2">
    <w:name w:val="样式 5779 10 磅"/>
    <w:next w:val="58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3">
    <w:name w:val="样式 5780 10 磅"/>
    <w:next w:val="58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4">
    <w:name w:val="样式 5786 10 磅"/>
    <w:next w:val="581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5">
    <w:name w:val="样式 558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6">
    <w:name w:val="样式 558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7">
    <w:name w:val="样式 558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8">
    <w:name w:val="样式 558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39">
    <w:name w:val="样式 558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0">
    <w:name w:val="样式 5903 10 磅"/>
    <w:next w:val="59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1">
    <w:name w:val="样式 5904 10 磅"/>
    <w:next w:val="59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2">
    <w:name w:val="样式 5799 10 磅"/>
    <w:next w:val="582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3">
    <w:name w:val="样式 558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4">
    <w:name w:val="样式 558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5">
    <w:name w:val="样式 56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6">
    <w:name w:val="样式 56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7">
    <w:name w:val="样式 56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8">
    <w:name w:val="样式 5905 10 磅"/>
    <w:next w:val="59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49">
    <w:name w:val="样式 5906 10 磅"/>
    <w:next w:val="59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0">
    <w:name w:val="样式 56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1">
    <w:name w:val="样式 56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2">
    <w:name w:val="样式 56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3">
    <w:name w:val="样式 561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4">
    <w:name w:val="样式 561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5">
    <w:name w:val="样式 56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6">
    <w:name w:val="样式 5792 10 磅"/>
    <w:next w:val="581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7">
    <w:name w:val="样式 5793 10 磅"/>
    <w:next w:val="581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8">
    <w:name w:val="样式 561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59">
    <w:name w:val="样式 562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0">
    <w:name w:val="样式 56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1">
    <w:name w:val="样式 56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2">
    <w:name w:val="样式 562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3">
    <w:name w:val="样式 562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4">
    <w:name w:val="样式 5794 10 磅"/>
    <w:next w:val="581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5">
    <w:name w:val="样式 5795 10 磅"/>
    <w:next w:val="582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6">
    <w:name w:val="样式 5800 10 磅"/>
    <w:next w:val="582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7">
    <w:name w:val="样式 56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8">
    <w:name w:val="样式 56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69">
    <w:name w:val="样式 56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0">
    <w:name w:val="样式 56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1">
    <w:name w:val="样式 56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2">
    <w:name w:val="样式 5879 10 磅"/>
    <w:next w:val="590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3">
    <w:name w:val="样式 5880 10 磅"/>
    <w:next w:val="590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4">
    <w:name w:val="样式 5827 10 磅"/>
    <w:next w:val="585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5">
    <w:name w:val="样式 56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6">
    <w:name w:val="样式 56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7">
    <w:name w:val="样式 56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8">
    <w:name w:val="样式 564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79">
    <w:name w:val="样式 564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0">
    <w:name w:val="样式 5801 10 磅"/>
    <w:next w:val="582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1">
    <w:name w:val="样式 5802 10 磅"/>
    <w:next w:val="582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2">
    <w:name w:val="样式 564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3">
    <w:name w:val="样式 566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4">
    <w:name w:val="样式 5811 10 磅"/>
    <w:next w:val="583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5">
    <w:name w:val="样式 5812 10 磅"/>
    <w:next w:val="583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6">
    <w:name w:val="样式 5813 10 磅"/>
    <w:next w:val="583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7">
    <w:name w:val="样式 566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8">
    <w:name w:val="样式 5803 10 磅"/>
    <w:next w:val="582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89">
    <w:name w:val="样式 5804 10 磅"/>
    <w:next w:val="582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0">
    <w:name w:val="样式 5828 10 磅"/>
    <w:next w:val="585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1">
    <w:name w:val="样式 566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2">
    <w:name w:val="样式 5814 10 磅"/>
    <w:next w:val="583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3">
    <w:name w:val="样式 5815 10 磅"/>
    <w:next w:val="584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4">
    <w:name w:val="样式 5816 10 磅"/>
    <w:next w:val="584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5">
    <w:name w:val="样式 566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6">
    <w:name w:val="样式 5805 10 磅"/>
    <w:next w:val="583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7">
    <w:name w:val="样式 5806 10 磅"/>
    <w:next w:val="583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8">
    <w:name w:val="样式 5829 10 磅"/>
    <w:next w:val="585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5999">
    <w:name w:val="样式 567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0">
    <w:name w:val="样式 5817 10 磅"/>
    <w:next w:val="584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1">
    <w:name w:val="样式 5818 10 磅"/>
    <w:next w:val="584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2">
    <w:name w:val="样式 5819 10 磅"/>
    <w:next w:val="5844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3">
    <w:name w:val="样式 5820 10 磅"/>
    <w:next w:val="584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4">
    <w:name w:val="样式 5821 10 磅"/>
    <w:next w:val="584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5">
    <w:name w:val="样式 5822 10 磅"/>
    <w:next w:val="584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6">
    <w:name w:val="样式 5830 10 磅"/>
    <w:next w:val="585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7">
    <w:name w:val="样式 567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8">
    <w:name w:val="样式 567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09">
    <w:name w:val="样式 567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0">
    <w:name w:val="样式 567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1">
    <w:name w:val="样式 567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2">
    <w:name w:val="样式 5875 10 磅"/>
    <w:next w:val="5900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3">
    <w:name w:val="样式 5876 10 磅"/>
    <w:next w:val="5901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4">
    <w:name w:val="样式 568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5">
    <w:name w:val="样式 569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6">
    <w:name w:val="样式 570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7">
    <w:name w:val="样式 570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8">
    <w:name w:val="样式 570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19">
    <w:name w:val="样式 570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0">
    <w:name w:val="样式 5861 10 磅"/>
    <w:next w:val="588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1">
    <w:name w:val="样式 5862 10 磅"/>
    <w:next w:val="588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2">
    <w:name w:val="样式 570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3">
    <w:name w:val="样式 570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4">
    <w:name w:val="样式 570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5">
    <w:name w:val="样式 570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6">
    <w:name w:val="样式 570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7">
    <w:name w:val="样式 570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8">
    <w:name w:val="样式 5870 10 磅"/>
    <w:next w:val="5895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29">
    <w:name w:val="样式 5871 10 磅"/>
    <w:next w:val="5896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0">
    <w:name w:val="样式 571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1">
    <w:name w:val="样式 571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2">
    <w:name w:val="样式 571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3">
    <w:name w:val="样式 571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4">
    <w:name w:val="样式 571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5">
    <w:name w:val="样式 571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6">
    <w:name w:val="样式 5872 10 磅"/>
    <w:next w:val="5897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7">
    <w:name w:val="样式 5873 10 磅"/>
    <w:next w:val="589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8">
    <w:name w:val="样式 571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39">
    <w:name w:val="样式 5721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0">
    <w:name w:val="样式 5722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1">
    <w:name w:val="样式 5725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2">
    <w:name w:val="样式 5726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3">
    <w:name w:val="样式 572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4">
    <w:name w:val="样式 5863 10 磅"/>
    <w:next w:val="5888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5">
    <w:name w:val="样式 5864 10 磅"/>
    <w:next w:val="5889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6">
    <w:name w:val="样式 573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7">
    <w:name w:val="样式 5733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8">
    <w:name w:val="样式 5734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49">
    <w:name w:val="样式 5737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0">
    <w:name w:val="样式 5738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1">
    <w:name w:val="样式 5739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2">
    <w:name w:val="样式 5867 10 磅"/>
    <w:next w:val="5892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3">
    <w:name w:val="样式 5868 10 磅"/>
    <w:next w:val="5893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  <w:style w:type="paragraph" w:customStyle="1" w:styleId="6054">
    <w:name w:val="样式 5740 10 磅"/>
    <w:pPr>
      <w:widowControl w:val="0"/>
      <w:jc w:val="both"/>
    </w:pPr>
    <w:rPr>
      <w:rFonts w:ascii="等线" w:eastAsia="等线" w:cs="Arial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18687</TotalTime>
  <Application>Yozo_Office</Application>
  <Pages>3</Pages>
  <Words>681</Words>
  <Characters>1764</Characters>
  <Lines>272</Lines>
  <Paragraphs>271</Paragraphs>
  <CharactersWithSpaces>1764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樊江奎</dc:creator>
  <cp:lastModifiedBy>张艺瀚</cp:lastModifiedBy>
  <cp:revision>1</cp:revision>
  <dcterms:created xsi:type="dcterms:W3CDTF">2024-03-25T01:55:00Z</dcterms:created>
  <dcterms:modified xsi:type="dcterms:W3CDTF">2026-07-02T08:23:20Z</dcterms:modified>
</cp:coreProperties>
</file>